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AAD8A" w14:textId="77777777" w:rsidR="003D4FD1" w:rsidRDefault="003D4FD1" w:rsidP="00363944">
      <w:pPr>
        <w:spacing w:line="30" w:lineRule="atLeast"/>
      </w:pPr>
    </w:p>
    <w:tbl>
      <w:tblPr>
        <w:tblpPr w:leftFromText="180" w:rightFromText="180" w:vertAnchor="page" w:horzAnchor="margin" w:tblpX="-10" w:tblpY="258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809"/>
        <w:gridCol w:w="5810"/>
      </w:tblGrid>
      <w:tr w:rsidR="003D4FD1" w:rsidRPr="00B475DD" w14:paraId="753BB3FD" w14:textId="77777777" w:rsidTr="00D415FC">
        <w:tc>
          <w:tcPr>
            <w:tcW w:w="5809" w:type="dxa"/>
            <w:shd w:val="clear" w:color="auto" w:fill="F2DBDB" w:themeFill="accent2" w:themeFillTint="33"/>
          </w:tcPr>
          <w:sdt>
            <w:sdtPr>
              <w:rPr>
                <w:sz w:val="22"/>
              </w:rPr>
              <w:alias w:val="Submission Deadline"/>
              <w:tag w:val="SubDe"/>
              <w:id w:val="-2013514859"/>
              <w:lock w:val="sdtContentLocked"/>
              <w:placeholder>
                <w:docPart w:val="DefaultPlaceholder_-1854013440"/>
              </w:placeholder>
            </w:sdtPr>
            <w:sdtEndPr/>
            <w:sdtContent>
              <w:p w14:paraId="2FC04BFE" w14:textId="77777777" w:rsidR="003D4FD1" w:rsidRPr="00A641E3" w:rsidRDefault="003D4FD1" w:rsidP="00363944">
                <w:pPr>
                  <w:pStyle w:val="Label"/>
                  <w:spacing w:line="30" w:lineRule="atLeast"/>
                  <w:rPr>
                    <w:sz w:val="22"/>
                  </w:rPr>
                </w:pPr>
                <w:r w:rsidRPr="00A641E3">
                  <w:rPr>
                    <w:sz w:val="22"/>
                  </w:rPr>
                  <w:t>Submission Deadli</w:t>
                </w:r>
                <w:r w:rsidR="00851B09">
                  <w:rPr>
                    <w:sz w:val="22"/>
                  </w:rPr>
                  <w:t>ne</w:t>
                </w:r>
              </w:p>
            </w:sdtContent>
          </w:sdt>
        </w:tc>
        <w:tc>
          <w:tcPr>
            <w:tcW w:w="5810" w:type="dxa"/>
            <w:shd w:val="clear" w:color="auto" w:fill="F2DBDB" w:themeFill="accent2" w:themeFillTint="33"/>
          </w:tcPr>
          <w:sdt>
            <w:sdtPr>
              <w:rPr>
                <w:sz w:val="22"/>
              </w:rPr>
              <w:alias w:val="Marks and Feedback"/>
              <w:tag w:val="MandF"/>
              <w:id w:val="435409118"/>
              <w:lock w:val="sdtContentLocked"/>
              <w:placeholder>
                <w:docPart w:val="DefaultPlaceholder_-1854013440"/>
              </w:placeholder>
            </w:sdtPr>
            <w:sdtEndPr/>
            <w:sdtContent>
              <w:p w14:paraId="7F302656" w14:textId="77777777" w:rsidR="003D4FD1" w:rsidRPr="00A641E3" w:rsidRDefault="003D4FD1" w:rsidP="00363944">
                <w:pPr>
                  <w:pStyle w:val="Label"/>
                  <w:spacing w:line="30" w:lineRule="atLeast"/>
                  <w:rPr>
                    <w:sz w:val="22"/>
                  </w:rPr>
                </w:pPr>
                <w:r w:rsidRPr="00A641E3">
                  <w:rPr>
                    <w:sz w:val="22"/>
                  </w:rPr>
                  <w:t xml:space="preserve">Marks and </w:t>
                </w:r>
                <w:r w:rsidR="00660AB8">
                  <w:rPr>
                    <w:sz w:val="22"/>
                  </w:rPr>
                  <w:t>F</w:t>
                </w:r>
                <w:r w:rsidRPr="00A641E3">
                  <w:rPr>
                    <w:sz w:val="22"/>
                  </w:rPr>
                  <w:t>eedback</w:t>
                </w:r>
              </w:p>
            </w:sdtContent>
          </w:sdt>
        </w:tc>
      </w:tr>
      <w:tr w:rsidR="003D4FD1" w:rsidRPr="00B475DD" w14:paraId="4ED69BE8" w14:textId="77777777" w:rsidTr="00D415FC">
        <w:trPr>
          <w:trHeight w:val="1490"/>
        </w:trPr>
        <w:tc>
          <w:tcPr>
            <w:tcW w:w="5809" w:type="dxa"/>
            <w:shd w:val="clear" w:color="auto" w:fill="F8ECEC"/>
          </w:tcPr>
          <w:sdt>
            <w:sdtPr>
              <w:alias w:val="Time"/>
              <w:tag w:val="Time"/>
              <w:id w:val="1133678175"/>
              <w:lock w:val="sdtContentLocked"/>
              <w:placeholder>
                <w:docPart w:val="DefaultPlaceholder_-1854013440"/>
              </w:placeholder>
            </w:sdtPr>
            <w:sdtEndPr/>
            <w:sdtContent>
              <w:p w14:paraId="0E74EFC4" w14:textId="77777777" w:rsidR="003D4FD1" w:rsidRDefault="003D4FD1" w:rsidP="00363944">
                <w:pPr>
                  <w:pStyle w:val="Secondarylabels"/>
                  <w:spacing w:line="30" w:lineRule="atLeast"/>
                </w:pPr>
                <w:r>
                  <w:t xml:space="preserve">Before </w:t>
                </w:r>
                <w:r w:rsidR="00A641E3">
                  <w:t>10am on:</w:t>
                </w:r>
              </w:p>
            </w:sdtContent>
          </w:sdt>
          <w:sdt>
            <w:sdtPr>
              <w:id w:val="-1633241566"/>
              <w:placeholder>
                <w:docPart w:val="DefaultPlaceholder_-1854013437"/>
              </w:placeholder>
              <w:showingPlcHdr/>
              <w:date>
                <w:dateFormat w:val="dd/MM/yyyy"/>
                <w:lid w:val="en-GB"/>
                <w:storeMappedDataAs w:val="dateTime"/>
                <w:calendar w:val="gregorian"/>
              </w:date>
            </w:sdtPr>
            <w:sdtEndPr/>
            <w:sdtContent>
              <w:p w14:paraId="371EF99C" w14:textId="77777777" w:rsidR="003D4FD1" w:rsidRPr="00B475DD" w:rsidRDefault="005B7659" w:rsidP="00363944">
                <w:pPr>
                  <w:pStyle w:val="Label"/>
                  <w:spacing w:line="30" w:lineRule="atLeast"/>
                </w:pPr>
                <w:r w:rsidRPr="001A388E">
                  <w:rPr>
                    <w:rStyle w:val="PlaceholderText"/>
                  </w:rPr>
                  <w:t>Click or tap to enter a date.</w:t>
                </w:r>
              </w:p>
            </w:sdtContent>
          </w:sdt>
        </w:tc>
        <w:tc>
          <w:tcPr>
            <w:tcW w:w="5810" w:type="dxa"/>
            <w:shd w:val="clear" w:color="auto" w:fill="F8ECEC"/>
          </w:tcPr>
          <w:sdt>
            <w:sdtPr>
              <w:rPr>
                <w:b/>
              </w:rPr>
              <w:alias w:val="Deadlines"/>
              <w:tag w:val="Deadlines"/>
              <w:id w:val="-1604871545"/>
              <w:lock w:val="sdtContentLocked"/>
              <w:placeholder>
                <w:docPart w:val="DefaultPlaceholder_-1854013440"/>
              </w:placeholder>
            </w:sdtPr>
            <w:sdtEndPr/>
            <w:sdtContent>
              <w:p w14:paraId="3A5AB37C" w14:textId="77777777" w:rsidR="003D4FD1" w:rsidRPr="005428C1" w:rsidRDefault="00A641E3" w:rsidP="005428C1">
                <w:pPr>
                  <w:pStyle w:val="Details"/>
                  <w:spacing w:line="30" w:lineRule="atLeast"/>
                  <w:rPr>
                    <w:b/>
                  </w:rPr>
                </w:pPr>
                <w:r w:rsidRPr="00A641E3">
                  <w:rPr>
                    <w:b/>
                  </w:rPr>
                  <w:t>20 working days after deadline (L4, 5 and 7)</w:t>
                </w:r>
                <w:r w:rsidRPr="00A641E3">
                  <w:rPr>
                    <w:b/>
                  </w:rPr>
                  <w:br/>
                  <w:t>15 working days after deadline (L6)</w:t>
                </w:r>
                <w:r w:rsidRPr="00A641E3">
                  <w:rPr>
                    <w:b/>
                  </w:rPr>
                  <w:br/>
                  <w:t>10 working days after deadline (block delivery)</w:t>
                </w:r>
              </w:p>
            </w:sdtContent>
          </w:sdt>
          <w:p w14:paraId="44A45F68" w14:textId="77777777" w:rsidR="005B7659" w:rsidRDefault="005B7659" w:rsidP="00363944">
            <w:pPr>
              <w:tabs>
                <w:tab w:val="left" w:pos="1220"/>
              </w:tabs>
              <w:spacing w:line="30" w:lineRule="atLeast"/>
            </w:pPr>
          </w:p>
          <w:p w14:paraId="70ECFDEF" w14:textId="77777777" w:rsidR="00660AB8" w:rsidRPr="00660AB8" w:rsidRDefault="009C30E6" w:rsidP="00363944">
            <w:pPr>
              <w:tabs>
                <w:tab w:val="left" w:pos="1220"/>
              </w:tabs>
              <w:spacing w:line="30" w:lineRule="atLeast"/>
            </w:pPr>
            <w:sdt>
              <w:sdtPr>
                <w:id w:val="-1266615983"/>
                <w:placeholder>
                  <w:docPart w:val="DefaultPlaceholder_-1854013437"/>
                </w:placeholder>
                <w:showingPlcHdr/>
                <w:date>
                  <w:dateFormat w:val="dd/MM/yyyy"/>
                  <w:lid w:val="en-GB"/>
                  <w:storeMappedDataAs w:val="dateTime"/>
                  <w:calendar w:val="gregorian"/>
                </w:date>
              </w:sdtPr>
              <w:sdtEndPr/>
              <w:sdtContent>
                <w:r w:rsidR="005B7659" w:rsidRPr="001A388E">
                  <w:rPr>
                    <w:rStyle w:val="PlaceholderText"/>
                  </w:rPr>
                  <w:t>Click or tap to enter a date.</w:t>
                </w:r>
              </w:sdtContent>
            </w:sdt>
            <w:r w:rsidR="00660AB8">
              <w:t xml:space="preserve">  </w:t>
            </w:r>
          </w:p>
        </w:tc>
      </w:tr>
    </w:tbl>
    <w:p w14:paraId="1A27E448" w14:textId="77777777" w:rsidR="003D4FD1" w:rsidRDefault="003324F3" w:rsidP="00363944">
      <w:pPr>
        <w:spacing w:line="30" w:lineRule="atLeast"/>
      </w:pPr>
      <w:r>
        <w:rPr>
          <w:noProof/>
          <w:lang w:eastAsia="en-GB"/>
        </w:rPr>
        <mc:AlternateContent>
          <mc:Choice Requires="wpg">
            <w:drawing>
              <wp:anchor distT="0" distB="0" distL="114300" distR="114300" simplePos="0" relativeHeight="251659264" behindDoc="0" locked="0" layoutInCell="1" allowOverlap="1" wp14:anchorId="11D5045C" wp14:editId="3414F83E">
                <wp:simplePos x="0" y="0"/>
                <wp:positionH relativeFrom="column">
                  <wp:posOffset>3756660</wp:posOffset>
                </wp:positionH>
                <wp:positionV relativeFrom="paragraph">
                  <wp:posOffset>22860</wp:posOffset>
                </wp:positionV>
                <wp:extent cx="2651760" cy="457200"/>
                <wp:effectExtent l="0" t="0" r="0" b="0"/>
                <wp:wrapNone/>
                <wp:docPr id="19" name="Group 19"/>
                <wp:cNvGraphicFramePr/>
                <a:graphic xmlns:a="http://schemas.openxmlformats.org/drawingml/2006/main">
                  <a:graphicData uri="http://schemas.microsoft.com/office/word/2010/wordprocessingGroup">
                    <wpg:wgp>
                      <wpg:cNvGrpSpPr/>
                      <wpg:grpSpPr>
                        <a:xfrm>
                          <a:off x="0" y="0"/>
                          <a:ext cx="2651760" cy="457200"/>
                          <a:chOff x="0" y="0"/>
                          <a:chExt cx="2651760" cy="45720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2460" cy="457200"/>
                          </a:xfrm>
                          <a:prstGeom prst="rect">
                            <a:avLst/>
                          </a:prstGeom>
                        </pic:spPr>
                      </pic:pic>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47700" y="120650"/>
                            <a:ext cx="2004060" cy="316865"/>
                          </a:xfrm>
                          <a:prstGeom prst="rect">
                            <a:avLst/>
                          </a:prstGeom>
                        </pic:spPr>
                      </pic:pic>
                    </wpg:wgp>
                  </a:graphicData>
                </a:graphic>
              </wp:anchor>
            </w:drawing>
          </mc:Choice>
          <mc:Fallback>
            <w:pict>
              <v:group w14:anchorId="4E1075E9" id="Group 19" o:spid="_x0000_s1026" style="position:absolute;margin-left:295.8pt;margin-top:1.8pt;width:208.8pt;height:36pt;z-index:251659264" coordsize="26517,4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DNeJX0yJAwBwi7SyhxRLrS1+fiwq6fyEforEJkUoKUQHOdJ2/Kp5b453v3nz5s0901RT&#10;M913SfchHaZEKYpKsqolu62E309Cdv+L73f9BR9OPGni28L9Bl/g7M6dRIpnx0EbXc0zd9Be03zb&#10;Hjykfl3eCmLKgOR94FOZGfcO21f09rw/u4+u8pnmgPxDTgT3PBb83hkIAB8g4N8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EALyDQ3+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&#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">
                  <v:imagedata r:id="rId10" o:title=""/>
                  <v:path arrowok="t"/>
                </v:shape>
                <v:shape id="Picture 4" o:spid="_x0000_s1028" type="#_x0000_t75" style="position:absolute;left:6477;top:1206;width:2004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">
                  <v:imagedata r:id="rId11" o:title=""/>
                  <v:path arrowok="t"/>
                </v:shape>
              </v:group>
            </w:pict>
          </mc:Fallback>
        </mc:AlternateContent>
      </w:r>
      <w:sdt>
        <w:sdtPr>
          <w:rPr>
            <w:noProof/>
          </w:rPr>
          <w:alias w:val="Image"/>
          <w:tag w:val="Clock"/>
          <w:id w:val="-974126709"/>
          <w:lock w:val="sdtContentLocked"/>
          <w:picture/>
        </w:sdtPr>
        <w:sdtEndPr/>
        <w:sdtContent>
          <w:r w:rsidR="007E565F" w:rsidRPr="006455E5">
            <w:rPr>
              <w:noProof/>
              <w:lang w:eastAsia="en-GB"/>
            </w:rPr>
            <w:drawing>
              <wp:inline distT="0" distB="0" distL="0" distR="0" wp14:anchorId="23842C8E" wp14:editId="20AE08BF">
                <wp:extent cx="4381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50" cy="431800"/>
                        </a:xfrm>
                        <a:prstGeom prst="rect">
                          <a:avLst/>
                        </a:prstGeom>
                      </pic:spPr>
                    </pic:pic>
                  </a:graphicData>
                </a:graphic>
              </wp:inline>
            </w:drawing>
          </w:r>
        </w:sdtContent>
      </w:sdt>
      <w:sdt>
        <w:sdtPr>
          <w:rPr>
            <w:noProof/>
          </w:rPr>
          <w:alias w:val="Submit"/>
          <w:tag w:val="Image"/>
          <w:id w:val="1048194877"/>
          <w:lock w:val="sdtLocked"/>
          <w:picture/>
        </w:sdtPr>
        <w:sdtEndPr/>
        <w:sdtContent>
          <w:r w:rsidRPr="006455E5">
            <w:rPr>
              <w:noProof/>
              <w:lang w:eastAsia="en-GB"/>
            </w:rPr>
            <w:drawing>
              <wp:inline distT="0" distB="0" distL="0" distR="0" wp14:anchorId="4F9253F6" wp14:editId="3BABF6A2">
                <wp:extent cx="2019300" cy="31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9300" cy="317500"/>
                        </a:xfrm>
                        <a:prstGeom prst="rect">
                          <a:avLst/>
                        </a:prstGeom>
                      </pic:spPr>
                    </pic:pic>
                  </a:graphicData>
                </a:graphic>
              </wp:inline>
            </w:drawing>
          </w:r>
        </w:sdtContent>
      </w:sdt>
    </w:p>
    <w:p w14:paraId="076D5F33" w14:textId="77777777" w:rsidR="003D4FD1" w:rsidRDefault="003D4FD1" w:rsidP="00363944">
      <w:pPr>
        <w:spacing w:line="30" w:lineRule="atLeast"/>
      </w:pPr>
    </w:p>
    <w:tbl>
      <w:tblPr>
        <w:tblpPr w:leftFromText="180" w:rightFromText="180" w:vertAnchor="page" w:horzAnchor="margin" w:tblpX="-5" w:tblpY="490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DBDB" w:themeFill="accent2" w:themeFillTint="33"/>
        <w:tblLayout w:type="fixed"/>
        <w:tblLook w:val="04A0" w:firstRow="1" w:lastRow="0" w:firstColumn="1" w:lastColumn="0" w:noHBand="0" w:noVBand="1"/>
      </w:tblPr>
      <w:tblGrid>
        <w:gridCol w:w="2972"/>
        <w:gridCol w:w="8647"/>
      </w:tblGrid>
      <w:tr w:rsidR="00D415FC" w:rsidRPr="00B475DD" w14:paraId="18911878" w14:textId="77777777" w:rsidTr="00851B09">
        <w:tc>
          <w:tcPr>
            <w:tcW w:w="2972" w:type="dxa"/>
            <w:shd w:val="clear" w:color="auto" w:fill="F2DBDB" w:themeFill="accent2" w:themeFillTint="33"/>
          </w:tcPr>
          <w:sdt>
            <w:sdtPr>
              <w:rPr>
                <w:sz w:val="22"/>
              </w:rPr>
              <w:alias w:val="Title and Code"/>
              <w:tag w:val="UniTit"/>
              <w:id w:val="-736323292"/>
              <w:lock w:val="sdtContentLocked"/>
              <w:placeholder>
                <w:docPart w:val="DefaultPlaceholder_-1854013440"/>
              </w:placeholder>
            </w:sdtPr>
            <w:sdtEndPr/>
            <w:sdtContent>
              <w:p w14:paraId="09E9CE1E" w14:textId="77777777" w:rsidR="007F6185" w:rsidRPr="00A641E3" w:rsidRDefault="007F6185" w:rsidP="00363944">
                <w:pPr>
                  <w:pStyle w:val="Label"/>
                  <w:spacing w:line="30" w:lineRule="atLeast"/>
                  <w:rPr>
                    <w:sz w:val="22"/>
                  </w:rPr>
                </w:pPr>
                <w:r w:rsidRPr="00A641E3">
                  <w:rPr>
                    <w:sz w:val="22"/>
                  </w:rPr>
                  <w:t>Unit title &amp; code</w:t>
                </w:r>
              </w:p>
            </w:sdtContent>
          </w:sdt>
        </w:tc>
        <w:tc>
          <w:tcPr>
            <w:tcW w:w="8647" w:type="dxa"/>
            <w:shd w:val="clear" w:color="auto" w:fill="F8ECEC"/>
          </w:tcPr>
          <w:p w14:paraId="69951D47" w14:textId="6EEE5136" w:rsidR="007F6185" w:rsidRPr="00B475DD" w:rsidRDefault="00D42EF8" w:rsidP="00363944">
            <w:pPr>
              <w:spacing w:line="30" w:lineRule="atLeast"/>
            </w:pPr>
            <w:r>
              <w:t>CIS020-1</w:t>
            </w:r>
          </w:p>
        </w:tc>
      </w:tr>
      <w:tr w:rsidR="00D415FC" w:rsidRPr="00B475DD" w14:paraId="3EA97D06" w14:textId="77777777" w:rsidTr="00851B09">
        <w:tc>
          <w:tcPr>
            <w:tcW w:w="2972" w:type="dxa"/>
            <w:shd w:val="clear" w:color="auto" w:fill="F2DBDB" w:themeFill="accent2" w:themeFillTint="33"/>
          </w:tcPr>
          <w:sdt>
            <w:sdtPr>
              <w:rPr>
                <w:sz w:val="22"/>
              </w:rPr>
              <w:alias w:val="Number and Title"/>
              <w:tag w:val="AssiNo"/>
              <w:id w:val="112341342"/>
              <w:lock w:val="sdtContentLocked"/>
              <w:placeholder>
                <w:docPart w:val="DefaultPlaceholder_-1854013440"/>
              </w:placeholder>
            </w:sdtPr>
            <w:sdtEndPr/>
            <w:sdtContent>
              <w:p w14:paraId="116467BF" w14:textId="77777777" w:rsidR="006578C5" w:rsidRPr="00A641E3" w:rsidRDefault="007F6185" w:rsidP="00363944">
                <w:pPr>
                  <w:pStyle w:val="Label"/>
                  <w:spacing w:line="30" w:lineRule="atLeast"/>
                  <w:rPr>
                    <w:sz w:val="22"/>
                  </w:rPr>
                </w:pPr>
                <w:r w:rsidRPr="00A641E3">
                  <w:rPr>
                    <w:sz w:val="22"/>
                  </w:rPr>
                  <w:t>Assignment number and title</w:t>
                </w:r>
              </w:p>
            </w:sdtContent>
          </w:sdt>
        </w:tc>
        <w:tc>
          <w:tcPr>
            <w:tcW w:w="8647" w:type="dxa"/>
            <w:shd w:val="clear" w:color="auto" w:fill="F8ECEC"/>
          </w:tcPr>
          <w:p w14:paraId="53ECCE0C" w14:textId="655B26E5" w:rsidR="007F6185" w:rsidRPr="00B475DD" w:rsidRDefault="00D42EF8" w:rsidP="00363944">
            <w:pPr>
              <w:spacing w:line="30" w:lineRule="atLeast"/>
            </w:pPr>
            <w:r>
              <w:t>Assessment 2- Group Assignment – Shared Power</w:t>
            </w:r>
          </w:p>
        </w:tc>
      </w:tr>
      <w:tr w:rsidR="00D415FC" w:rsidRPr="00B475DD" w14:paraId="5ED4F2D3" w14:textId="77777777" w:rsidTr="00851B09">
        <w:tc>
          <w:tcPr>
            <w:tcW w:w="2972" w:type="dxa"/>
            <w:shd w:val="clear" w:color="auto" w:fill="F2DBDB" w:themeFill="accent2" w:themeFillTint="33"/>
          </w:tcPr>
          <w:sdt>
            <w:sdtPr>
              <w:rPr>
                <w:sz w:val="22"/>
              </w:rPr>
              <w:alias w:val="Type"/>
              <w:tag w:val="AssTyp"/>
              <w:id w:val="-1568329048"/>
              <w:lock w:val="sdtContentLocked"/>
              <w:placeholder>
                <w:docPart w:val="DefaultPlaceholder_-1854013440"/>
              </w:placeholder>
            </w:sdtPr>
            <w:sdtEndPr/>
            <w:sdtContent>
              <w:p w14:paraId="072E20C8" w14:textId="77777777" w:rsidR="007F6185" w:rsidRPr="00A641E3" w:rsidRDefault="007F6185" w:rsidP="00363944">
                <w:pPr>
                  <w:pStyle w:val="Label"/>
                  <w:spacing w:line="30" w:lineRule="atLeast"/>
                  <w:rPr>
                    <w:sz w:val="22"/>
                  </w:rPr>
                </w:pPr>
                <w:r w:rsidRPr="00A641E3">
                  <w:rPr>
                    <w:sz w:val="22"/>
                  </w:rPr>
                  <w:t>Assessmen</w:t>
                </w:r>
                <w:r w:rsidR="004508FC">
                  <w:rPr>
                    <w:sz w:val="22"/>
                  </w:rPr>
                  <w:t xml:space="preserve">t </w:t>
                </w:r>
                <w:r w:rsidRPr="00A641E3">
                  <w:rPr>
                    <w:sz w:val="22"/>
                  </w:rPr>
                  <w:t>type</w:t>
                </w:r>
              </w:p>
            </w:sdtContent>
          </w:sdt>
        </w:tc>
        <w:tc>
          <w:tcPr>
            <w:tcW w:w="8647" w:type="dxa"/>
            <w:shd w:val="clear" w:color="auto" w:fill="F8ECEC"/>
          </w:tcPr>
          <w:p w14:paraId="0FAC44B8" w14:textId="733EDB5B" w:rsidR="007F6185" w:rsidRPr="00B475DD" w:rsidRDefault="00D42EF8" w:rsidP="00363944">
            <w:pPr>
              <w:spacing w:line="30" w:lineRule="atLeast"/>
            </w:pPr>
            <w:r>
              <w:t xml:space="preserve">Group Assignment - </w:t>
            </w:r>
            <w:r w:rsidR="00DC4EC6">
              <w:t xml:space="preserve"> Analysis, Design, Code, Individual Report, Presentation.</w:t>
            </w:r>
          </w:p>
        </w:tc>
      </w:tr>
      <w:tr w:rsidR="00D415FC" w:rsidRPr="00B475DD" w14:paraId="73ACDAEC" w14:textId="77777777" w:rsidTr="00851B09">
        <w:sdt>
          <w:sdtPr>
            <w:rPr>
              <w:sz w:val="22"/>
            </w:rPr>
            <w:alias w:val="Weighting"/>
            <w:tag w:val="WoA"/>
            <w:id w:val="-1347171946"/>
            <w:lock w:val="sdtContentLocked"/>
            <w:placeholder>
              <w:docPart w:val="DefaultPlaceholder_-1854013440"/>
            </w:placeholder>
          </w:sdtPr>
          <w:sdtEndPr/>
          <w:sdtContent>
            <w:tc>
              <w:tcPr>
                <w:tcW w:w="2972" w:type="dxa"/>
                <w:shd w:val="clear" w:color="auto" w:fill="F2DBDB" w:themeFill="accent2" w:themeFillTint="33"/>
              </w:tcPr>
              <w:p w14:paraId="2A747A65" w14:textId="77777777" w:rsidR="007F6185" w:rsidRPr="00A641E3" w:rsidRDefault="007F6185" w:rsidP="00363944">
                <w:pPr>
                  <w:pStyle w:val="Label"/>
                  <w:spacing w:line="30" w:lineRule="atLeast"/>
                  <w:rPr>
                    <w:sz w:val="22"/>
                  </w:rPr>
                </w:pPr>
                <w:r w:rsidRPr="00A641E3">
                  <w:rPr>
                    <w:sz w:val="22"/>
                  </w:rPr>
                  <w:t>Weighting of assessment</w:t>
                </w:r>
              </w:p>
            </w:tc>
          </w:sdtContent>
        </w:sdt>
        <w:tc>
          <w:tcPr>
            <w:tcW w:w="8647" w:type="dxa"/>
            <w:shd w:val="clear" w:color="auto" w:fill="F8ECEC"/>
          </w:tcPr>
          <w:p w14:paraId="51884431" w14:textId="4E75B4BF" w:rsidR="007F6185" w:rsidRPr="00B475DD" w:rsidRDefault="00D42EF8" w:rsidP="00363944">
            <w:pPr>
              <w:spacing w:line="30" w:lineRule="atLeast"/>
            </w:pPr>
            <w:r>
              <w:t>70%</w:t>
            </w:r>
          </w:p>
        </w:tc>
      </w:tr>
      <w:tr w:rsidR="00D415FC" w:rsidRPr="00B475DD" w14:paraId="3688368B" w14:textId="77777777" w:rsidTr="00851B09">
        <w:tc>
          <w:tcPr>
            <w:tcW w:w="2972" w:type="dxa"/>
            <w:shd w:val="clear" w:color="auto" w:fill="F2DBDB" w:themeFill="accent2" w:themeFillTint="33"/>
          </w:tcPr>
          <w:sdt>
            <w:sdtPr>
              <w:rPr>
                <w:sz w:val="22"/>
              </w:rPr>
              <w:alias w:val="Unit LOs"/>
              <w:tag w:val="ULOs"/>
              <w:id w:val="1735281470"/>
              <w:lock w:val="sdtContentLocked"/>
              <w:placeholder>
                <w:docPart w:val="DefaultPlaceholder_-1854013440"/>
              </w:placeholder>
            </w:sdtPr>
            <w:sdtEndPr/>
            <w:sdtContent>
              <w:p w14:paraId="495788BE" w14:textId="77777777" w:rsidR="007F6185" w:rsidRPr="00A641E3" w:rsidRDefault="007F6185" w:rsidP="00363944">
                <w:pPr>
                  <w:pStyle w:val="Label"/>
                  <w:spacing w:line="30" w:lineRule="atLeast"/>
                  <w:rPr>
                    <w:sz w:val="22"/>
                  </w:rPr>
                </w:pPr>
                <w:r w:rsidRPr="00A641E3">
                  <w:rPr>
                    <w:sz w:val="22"/>
                  </w:rPr>
                  <w:t>Unit learning outcomes</w:t>
                </w:r>
              </w:p>
            </w:sdtContent>
          </w:sdt>
        </w:tc>
        <w:tc>
          <w:tcPr>
            <w:tcW w:w="8647" w:type="dxa"/>
            <w:shd w:val="clear" w:color="auto" w:fill="F8ECEC"/>
          </w:tcPr>
          <w:p w14:paraId="3E25C85A" w14:textId="4A45EC01" w:rsidR="007F6185" w:rsidRDefault="00584685" w:rsidP="00363944">
            <w:pPr>
              <w:spacing w:line="30" w:lineRule="atLeast"/>
            </w:pPr>
            <w:r>
              <w:t>1.</w:t>
            </w:r>
            <w:r w:rsidR="00BC0BB2">
              <w:t>Demonstrate a good understanding of analysis and design techniques using UML.</w:t>
            </w:r>
          </w:p>
          <w:p w14:paraId="4A83EAAE" w14:textId="77777777" w:rsidR="00584685" w:rsidRDefault="00584685" w:rsidP="00363944">
            <w:pPr>
              <w:spacing w:line="30" w:lineRule="atLeast"/>
            </w:pPr>
          </w:p>
          <w:p w14:paraId="41CEE1B7" w14:textId="2203B08E" w:rsidR="00584685" w:rsidRDefault="00584685" w:rsidP="00AD5A25">
            <w:pPr>
              <w:spacing w:line="30" w:lineRule="atLeast"/>
            </w:pPr>
            <w:r>
              <w:t>2.</w:t>
            </w:r>
            <w:r w:rsidR="00AD5A25">
              <w:t xml:space="preserve"> </w:t>
            </w:r>
            <w:r w:rsidR="00BC0BB2">
              <w:t>Demonstrate a good understand of basic development using Python.</w:t>
            </w:r>
          </w:p>
          <w:p w14:paraId="0298F2DC" w14:textId="40A98909" w:rsidR="00BC0BB2" w:rsidRDefault="00BC0BB2" w:rsidP="00AD5A25">
            <w:pPr>
              <w:spacing w:line="30" w:lineRule="atLeast"/>
            </w:pPr>
          </w:p>
          <w:p w14:paraId="42FAF111" w14:textId="76DBC5B9" w:rsidR="00BC0BB2" w:rsidRDefault="00BC0BB2" w:rsidP="00AD5A25">
            <w:pPr>
              <w:spacing w:line="30" w:lineRule="atLeast"/>
            </w:pPr>
            <w:r>
              <w:t>3. Report Writing</w:t>
            </w:r>
          </w:p>
          <w:p w14:paraId="683D4683" w14:textId="11C6F69F" w:rsidR="00BC0BB2" w:rsidRDefault="00BC0BB2" w:rsidP="00AD5A25">
            <w:pPr>
              <w:spacing w:line="30" w:lineRule="atLeast"/>
            </w:pPr>
          </w:p>
          <w:p w14:paraId="18EFDBE0" w14:textId="3DBAEFDF" w:rsidR="00BC0BB2" w:rsidRDefault="00BC0BB2" w:rsidP="00AD5A25">
            <w:pPr>
              <w:spacing w:line="30" w:lineRule="atLeast"/>
            </w:pPr>
            <w:r>
              <w:t>4. Group Working – working within a team, breaking a task into smaller pieces and allocating them to team members.  Taking personal responsibility for the work allocated to you while also ensuring that other team members are doing what they need to do.  Conflict resolution.</w:t>
            </w:r>
          </w:p>
          <w:p w14:paraId="479115C1" w14:textId="23FC5B7E" w:rsidR="00700EED" w:rsidRDefault="00700EED" w:rsidP="00AD5A25">
            <w:pPr>
              <w:spacing w:line="30" w:lineRule="atLeast"/>
            </w:pPr>
          </w:p>
          <w:p w14:paraId="234EA41A" w14:textId="7AE0DCC7" w:rsidR="00700EED" w:rsidRDefault="00700EED" w:rsidP="00AD5A25">
            <w:pPr>
              <w:spacing w:line="30" w:lineRule="atLeast"/>
            </w:pPr>
            <w:r>
              <w:t>5. Presentation Techniques – putting together a presentation for delivery to the teaching staff at the end of the assignment.</w:t>
            </w:r>
          </w:p>
          <w:p w14:paraId="38B5EE6A" w14:textId="77777777" w:rsidR="00AD5A25" w:rsidRPr="00B475DD" w:rsidRDefault="00AD5A25" w:rsidP="00AD5A25">
            <w:pPr>
              <w:spacing w:line="30" w:lineRule="atLeast"/>
            </w:pPr>
          </w:p>
        </w:tc>
      </w:tr>
    </w:tbl>
    <w:p w14:paraId="22A14AC4" w14:textId="77777777" w:rsidR="003D4FD1" w:rsidRDefault="003D4FD1" w:rsidP="00363944">
      <w:pPr>
        <w:spacing w:line="30" w:lineRule="atLeast"/>
      </w:pPr>
    </w:p>
    <w:p w14:paraId="20BDF3A2" w14:textId="77777777" w:rsidR="007F6185" w:rsidRDefault="007E565F" w:rsidP="00363944">
      <w:pPr>
        <w:tabs>
          <w:tab w:val="left" w:pos="1450"/>
        </w:tabs>
        <w:spacing w:line="30" w:lineRule="atLeast"/>
      </w:pPr>
      <w:r w:rsidRPr="006455E5">
        <w:rPr>
          <w:noProof/>
          <w:lang w:eastAsia="en-GB"/>
        </w:rPr>
        <w:drawing>
          <wp:anchor distT="0" distB="0" distL="114300" distR="114300" simplePos="0" relativeHeight="251661312" behindDoc="0" locked="0" layoutInCell="1" allowOverlap="1" wp14:anchorId="4F217EC4" wp14:editId="5308FDD8">
            <wp:simplePos x="0" y="0"/>
            <wp:positionH relativeFrom="column">
              <wp:posOffset>35560</wp:posOffset>
            </wp:positionH>
            <wp:positionV relativeFrom="paragraph">
              <wp:posOffset>130175</wp:posOffset>
            </wp:positionV>
            <wp:extent cx="368300" cy="584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8300" cy="584200"/>
                    </a:xfrm>
                    <a:prstGeom prst="rect">
                      <a:avLst/>
                    </a:prstGeom>
                  </pic:spPr>
                </pic:pic>
              </a:graphicData>
            </a:graphic>
            <wp14:sizeRelH relativeFrom="margin">
              <wp14:pctWidth>0</wp14:pctWidth>
            </wp14:sizeRelH>
            <wp14:sizeRelV relativeFrom="margin">
              <wp14:pctHeight>0</wp14:pctHeight>
            </wp14:sizeRelV>
          </wp:anchor>
        </w:drawing>
      </w:r>
      <w:r w:rsidR="00363944">
        <w:tab/>
      </w:r>
    </w:p>
    <w:p w14:paraId="32384AB2" w14:textId="77777777" w:rsidR="00D415FC" w:rsidRDefault="00D415FC" w:rsidP="00363944">
      <w:pPr>
        <w:tabs>
          <w:tab w:val="left" w:pos="1450"/>
        </w:tabs>
        <w:spacing w:line="30" w:lineRule="atLeast"/>
      </w:pPr>
    </w:p>
    <w:p w14:paraId="34965506" w14:textId="77777777" w:rsidR="007F6185" w:rsidRDefault="007E565F" w:rsidP="00363944">
      <w:pPr>
        <w:spacing w:line="30" w:lineRule="atLeast"/>
      </w:pPr>
      <w:r w:rsidRPr="006455E5">
        <w:rPr>
          <w:noProof/>
          <w:lang w:eastAsia="en-GB"/>
        </w:rPr>
        <w:drawing>
          <wp:anchor distT="0" distB="0" distL="114300" distR="114300" simplePos="0" relativeHeight="251662336" behindDoc="0" locked="0" layoutInCell="1" allowOverlap="1" wp14:anchorId="1AFF1CBD" wp14:editId="47FE4D43">
            <wp:simplePos x="0" y="0"/>
            <wp:positionH relativeFrom="column">
              <wp:posOffset>537210</wp:posOffset>
            </wp:positionH>
            <wp:positionV relativeFrom="paragraph">
              <wp:posOffset>10795</wp:posOffset>
            </wp:positionV>
            <wp:extent cx="374650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46500" cy="342900"/>
                    </a:xfrm>
                    <a:prstGeom prst="rect">
                      <a:avLst/>
                    </a:prstGeom>
                  </pic:spPr>
                </pic:pic>
              </a:graphicData>
            </a:graphic>
          </wp:anchor>
        </w:drawing>
      </w:r>
    </w:p>
    <w:p w14:paraId="0648902A" w14:textId="77777777" w:rsidR="003D4FD1" w:rsidRDefault="003D4FD1" w:rsidP="00363944">
      <w:pPr>
        <w:spacing w:line="30" w:lineRule="atLeast"/>
      </w:pPr>
    </w:p>
    <w:tbl>
      <w:tblPr>
        <w:tblW w:w="1162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24"/>
      </w:tblGrid>
      <w:tr w:rsidR="007F6185" w:rsidRPr="00B475DD" w14:paraId="33939967" w14:textId="77777777" w:rsidTr="00D415FC">
        <w:tc>
          <w:tcPr>
            <w:tcW w:w="11624" w:type="dxa"/>
            <w:shd w:val="clear" w:color="auto" w:fill="B8CCE4" w:themeFill="accent1" w:themeFillTint="66"/>
          </w:tcPr>
          <w:sdt>
            <w:sdtPr>
              <w:rPr>
                <w:sz w:val="22"/>
              </w:rPr>
              <w:alias w:val="Requirements"/>
              <w:tag w:val="Req"/>
              <w:id w:val="-671329167"/>
              <w:lock w:val="sdtContentLocked"/>
              <w:placeholder>
                <w:docPart w:val="DefaultPlaceholder_-1854013440"/>
              </w:placeholder>
            </w:sdtPr>
            <w:sdtEndPr/>
            <w:sdtContent>
              <w:p w14:paraId="28CF4B97" w14:textId="77777777" w:rsidR="007F6185" w:rsidRPr="00ED6977" w:rsidRDefault="007F6185" w:rsidP="00363944">
                <w:pPr>
                  <w:pStyle w:val="Label"/>
                  <w:spacing w:line="30" w:lineRule="atLeast"/>
                  <w:rPr>
                    <w:sz w:val="22"/>
                  </w:rPr>
                </w:pPr>
                <w:r w:rsidRPr="00ED6977">
                  <w:rPr>
                    <w:sz w:val="22"/>
                  </w:rPr>
                  <w:t>What am I require</w:t>
                </w:r>
                <w:r w:rsidR="00D415FC">
                  <w:rPr>
                    <w:sz w:val="22"/>
                  </w:rPr>
                  <w:t>d</w:t>
                </w:r>
                <w:r w:rsidRPr="00ED6977">
                  <w:rPr>
                    <w:sz w:val="22"/>
                  </w:rPr>
                  <w:t xml:space="preserve"> to do in this assignment?</w:t>
                </w:r>
              </w:p>
            </w:sdtContent>
          </w:sdt>
        </w:tc>
      </w:tr>
      <w:tr w:rsidR="007F6185" w:rsidRPr="00B475DD" w14:paraId="59E0FD31" w14:textId="77777777" w:rsidTr="00D415FC">
        <w:tc>
          <w:tcPr>
            <w:tcW w:w="11624" w:type="dxa"/>
            <w:shd w:val="clear" w:color="auto" w:fill="ECF1F8"/>
          </w:tcPr>
          <w:p w14:paraId="126AA05B" w14:textId="6B6E8D02" w:rsidR="00146156" w:rsidRDefault="00146156" w:rsidP="00146156">
            <w:pPr>
              <w:rPr>
                <w:sz w:val="24"/>
              </w:rPr>
            </w:pPr>
            <w:r>
              <w:rPr>
                <w:sz w:val="24"/>
              </w:rPr>
              <w:t>‘</w:t>
            </w:r>
            <w:r w:rsidRPr="009748C8">
              <w:rPr>
                <w:sz w:val="24"/>
                <w:highlight w:val="red"/>
              </w:rPr>
              <w:t>Shared Power’</w:t>
            </w:r>
            <w:r w:rsidRPr="009C326A">
              <w:rPr>
                <w:sz w:val="24"/>
              </w:rPr>
              <w:t xml:space="preserve"> is an information system to help tradesmen share expensive and specialist tools rather than buying them themselves.</w:t>
            </w:r>
          </w:p>
          <w:p w14:paraId="0B246A6F" w14:textId="77777777" w:rsidR="00061294" w:rsidRPr="009C326A" w:rsidRDefault="00061294" w:rsidP="00146156">
            <w:pPr>
              <w:rPr>
                <w:sz w:val="24"/>
              </w:rPr>
            </w:pPr>
          </w:p>
          <w:p w14:paraId="1F968021" w14:textId="0F13DC99" w:rsidR="00146156" w:rsidRDefault="00146156" w:rsidP="00146156">
            <w:pPr>
              <w:rPr>
                <w:sz w:val="24"/>
              </w:rPr>
            </w:pPr>
            <w:r w:rsidRPr="00763DA2">
              <w:rPr>
                <w:sz w:val="24"/>
                <w:highlight w:val="green"/>
              </w:rPr>
              <w:t xml:space="preserve">Registered </w:t>
            </w:r>
            <w:r w:rsidRPr="00CB19FC">
              <w:rPr>
                <w:sz w:val="24"/>
                <w:highlight w:val="green"/>
              </w:rPr>
              <w:t>owners</w:t>
            </w:r>
            <w:r w:rsidRPr="00CB19FC">
              <w:rPr>
                <w:sz w:val="24"/>
                <w:highlight w:val="cyan"/>
              </w:rPr>
              <w:t xml:space="preserve"> add details of the tools they have available</w:t>
            </w:r>
            <w:r w:rsidRPr="009C326A">
              <w:rPr>
                <w:sz w:val="24"/>
              </w:rPr>
              <w:t xml:space="preserve"> </w:t>
            </w:r>
            <w:r w:rsidRPr="00763DA2">
              <w:rPr>
                <w:sz w:val="24"/>
                <w:highlight w:val="cyan"/>
              </w:rPr>
              <w:t>including the per day</w:t>
            </w:r>
            <w:r w:rsidRPr="009C326A">
              <w:rPr>
                <w:sz w:val="24"/>
              </w:rPr>
              <w:t xml:space="preserve"> </w:t>
            </w:r>
            <w:r w:rsidRPr="00CB19FC">
              <w:rPr>
                <w:sz w:val="24"/>
                <w:highlight w:val="cyan"/>
              </w:rPr>
              <w:t>and</w:t>
            </w:r>
            <w:r w:rsidRPr="009C326A">
              <w:rPr>
                <w:sz w:val="24"/>
              </w:rPr>
              <w:t xml:space="preserve"> </w:t>
            </w:r>
            <w:r w:rsidRPr="00763DA2">
              <w:rPr>
                <w:sz w:val="24"/>
                <w:highlight w:val="cyan"/>
              </w:rPr>
              <w:t xml:space="preserve">per half </w:t>
            </w:r>
            <w:r w:rsidRPr="00CB19FC">
              <w:rPr>
                <w:sz w:val="24"/>
                <w:highlight w:val="cyan"/>
              </w:rPr>
              <w:t xml:space="preserve">day rate </w:t>
            </w:r>
            <w:r w:rsidRPr="00763DA2">
              <w:rPr>
                <w:sz w:val="24"/>
                <w:highlight w:val="cyan"/>
              </w:rPr>
              <w:t>for each unit</w:t>
            </w:r>
            <w:r w:rsidRPr="00CB19FC">
              <w:rPr>
                <w:sz w:val="24"/>
                <w:highlight w:val="cyan"/>
              </w:rPr>
              <w:t xml:space="preserve">.  </w:t>
            </w:r>
            <w:r w:rsidRPr="00CB19FC">
              <w:rPr>
                <w:sz w:val="24"/>
                <w:highlight w:val="green"/>
              </w:rPr>
              <w:t xml:space="preserve">Other registered users </w:t>
            </w:r>
            <w:r w:rsidRPr="00CB19FC">
              <w:rPr>
                <w:sz w:val="24"/>
                <w:highlight w:val="cyan"/>
              </w:rPr>
              <w:t xml:space="preserve">can hire </w:t>
            </w:r>
            <w:r w:rsidRPr="00763DA2">
              <w:rPr>
                <w:sz w:val="24"/>
                <w:highlight w:val="cyan"/>
              </w:rPr>
              <w:t>the tools</w:t>
            </w:r>
            <w:r w:rsidRPr="00CB19FC">
              <w:rPr>
                <w:sz w:val="24"/>
                <w:highlight w:val="cyan"/>
              </w:rPr>
              <w:t xml:space="preserve">.  They can search </w:t>
            </w:r>
            <w:r w:rsidRPr="00763DA2">
              <w:rPr>
                <w:sz w:val="24"/>
                <w:highlight w:val="cyan"/>
              </w:rPr>
              <w:t>and check the availability of a tool</w:t>
            </w:r>
            <w:r w:rsidRPr="00CB19FC">
              <w:rPr>
                <w:sz w:val="24"/>
                <w:highlight w:val="red"/>
              </w:rPr>
              <w:t xml:space="preserve">, up to 6 weeks </w:t>
            </w:r>
            <w:r w:rsidRPr="00763DA2">
              <w:rPr>
                <w:sz w:val="24"/>
                <w:highlight w:val="red"/>
              </w:rPr>
              <w:t xml:space="preserve">in </w:t>
            </w:r>
            <w:r w:rsidRPr="00CB19FC">
              <w:rPr>
                <w:sz w:val="24"/>
                <w:highlight w:val="red"/>
              </w:rPr>
              <w:t xml:space="preserve">advance.  If a tool </w:t>
            </w:r>
            <w:r w:rsidRPr="00763DA2">
              <w:rPr>
                <w:sz w:val="24"/>
                <w:highlight w:val="red"/>
              </w:rPr>
              <w:t>is available it can booked for up to 3 days</w:t>
            </w:r>
            <w:r w:rsidRPr="009C326A">
              <w:rPr>
                <w:sz w:val="24"/>
              </w:rPr>
              <w:t>.</w:t>
            </w:r>
          </w:p>
          <w:p w14:paraId="08029CDF" w14:textId="77777777" w:rsidR="00061294" w:rsidRDefault="00061294" w:rsidP="00146156">
            <w:pPr>
              <w:rPr>
                <w:sz w:val="24"/>
              </w:rPr>
            </w:pPr>
          </w:p>
          <w:p w14:paraId="6BBE26E3" w14:textId="6748CED5" w:rsidR="00146156" w:rsidRDefault="00146156" w:rsidP="00146156">
            <w:pPr>
              <w:rPr>
                <w:sz w:val="24"/>
              </w:rPr>
            </w:pPr>
            <w:r w:rsidRPr="00CB19FC">
              <w:rPr>
                <w:sz w:val="24"/>
                <w:highlight w:val="cyan"/>
              </w:rPr>
              <w:lastRenderedPageBreak/>
              <w:t xml:space="preserve">Although tools are usually collected by the hiring </w:t>
            </w:r>
            <w:r w:rsidRPr="00CB19FC">
              <w:rPr>
                <w:sz w:val="24"/>
              </w:rPr>
              <w:t xml:space="preserve">user it is </w:t>
            </w:r>
            <w:r w:rsidRPr="00CB19FC">
              <w:rPr>
                <w:sz w:val="24"/>
                <w:highlight w:val="cyan"/>
              </w:rPr>
              <w:t xml:space="preserve">possible to arrange a dispatch rider to pick-up or drop off in urgent situations.  </w:t>
            </w:r>
            <w:r w:rsidRPr="00CB19FC">
              <w:rPr>
                <w:sz w:val="24"/>
                <w:highlight w:val="red"/>
              </w:rPr>
              <w:t xml:space="preserve">There would be a charge </w:t>
            </w:r>
            <w:r w:rsidRPr="00763DA2">
              <w:rPr>
                <w:sz w:val="24"/>
                <w:highlight w:val="red"/>
              </w:rPr>
              <w:t>for this additional service</w:t>
            </w:r>
            <w:r>
              <w:rPr>
                <w:sz w:val="24"/>
              </w:rPr>
              <w:t>.</w:t>
            </w:r>
          </w:p>
          <w:p w14:paraId="6F33A794" w14:textId="77777777" w:rsidR="00061294" w:rsidRDefault="00061294" w:rsidP="00146156">
            <w:pPr>
              <w:rPr>
                <w:sz w:val="24"/>
              </w:rPr>
            </w:pPr>
          </w:p>
          <w:p w14:paraId="78E6B571" w14:textId="2BB0CFAE" w:rsidR="00146156" w:rsidRDefault="00146156" w:rsidP="00146156">
            <w:pPr>
              <w:rPr>
                <w:sz w:val="24"/>
              </w:rPr>
            </w:pPr>
            <w:r w:rsidRPr="00CB19FC">
              <w:rPr>
                <w:sz w:val="24"/>
                <w:highlight w:val="red"/>
              </w:rPr>
              <w:t xml:space="preserve">Returning a tool late </w:t>
            </w:r>
            <w:r w:rsidRPr="00763DA2">
              <w:rPr>
                <w:sz w:val="24"/>
                <w:highlight w:val="red"/>
              </w:rPr>
              <w:t>is fined at double the day rate for every day it is missing</w:t>
            </w:r>
            <w:r w:rsidRPr="009C326A">
              <w:rPr>
                <w:sz w:val="24"/>
              </w:rPr>
              <w:t>.</w:t>
            </w:r>
          </w:p>
          <w:p w14:paraId="391C03E1" w14:textId="77777777" w:rsidR="00061294" w:rsidRDefault="00061294" w:rsidP="00146156">
            <w:pPr>
              <w:rPr>
                <w:sz w:val="24"/>
              </w:rPr>
            </w:pPr>
          </w:p>
          <w:p w14:paraId="45CBAE4E" w14:textId="77777777" w:rsidR="00146156" w:rsidRDefault="00146156" w:rsidP="00146156">
            <w:pPr>
              <w:rPr>
                <w:sz w:val="24"/>
              </w:rPr>
            </w:pPr>
            <w:r w:rsidRPr="00763DA2">
              <w:rPr>
                <w:sz w:val="24"/>
                <w:highlight w:val="cyan"/>
              </w:rPr>
              <w:t xml:space="preserve">Invoices are produced for all users on a monthly </w:t>
            </w:r>
            <w:r w:rsidRPr="00CB19FC">
              <w:rPr>
                <w:sz w:val="24"/>
                <w:highlight w:val="cyan"/>
              </w:rPr>
              <w:t xml:space="preserve">basis.  The invoice includes </w:t>
            </w:r>
            <w:r w:rsidRPr="00763DA2">
              <w:rPr>
                <w:sz w:val="24"/>
                <w:highlight w:val="cyan"/>
              </w:rPr>
              <w:t>the hire charges for that month together with any delivery costs and late fees</w:t>
            </w:r>
            <w:r w:rsidRPr="00CB19FC">
              <w:rPr>
                <w:sz w:val="24"/>
                <w:highlight w:val="cyan"/>
              </w:rPr>
              <w:t xml:space="preserve">. A flat charge of £5 </w:t>
            </w:r>
            <w:r w:rsidRPr="00763DA2">
              <w:rPr>
                <w:sz w:val="24"/>
                <w:highlight w:val="cyan"/>
              </w:rPr>
              <w:t>is added to all bills for insurance</w:t>
            </w:r>
            <w:r w:rsidRPr="009C326A">
              <w:rPr>
                <w:sz w:val="24"/>
              </w:rPr>
              <w:t>.</w:t>
            </w:r>
          </w:p>
          <w:p w14:paraId="23DAC932" w14:textId="77777777" w:rsidR="00061294" w:rsidRDefault="00061294" w:rsidP="00146156">
            <w:pPr>
              <w:rPr>
                <w:sz w:val="24"/>
              </w:rPr>
            </w:pPr>
          </w:p>
          <w:p w14:paraId="31EAC2B9" w14:textId="02CD9506" w:rsidR="00146156" w:rsidRPr="009C326A" w:rsidRDefault="00146156" w:rsidP="00146156">
            <w:pPr>
              <w:rPr>
                <w:sz w:val="24"/>
              </w:rPr>
            </w:pPr>
            <w:r w:rsidRPr="00CB19FC">
              <w:rPr>
                <w:sz w:val="24"/>
                <w:highlight w:val="cyan"/>
              </w:rPr>
              <w:t>When tools are</w:t>
            </w:r>
            <w:r w:rsidRPr="009C326A">
              <w:rPr>
                <w:sz w:val="24"/>
              </w:rPr>
              <w:t xml:space="preserve"> </w:t>
            </w:r>
            <w:r w:rsidRPr="00763DA2">
              <w:rPr>
                <w:sz w:val="24"/>
                <w:highlight w:val="cyan"/>
              </w:rPr>
              <w:t>booked in or out, photos and notes on the condition of the tool are uploaded to the syste</w:t>
            </w:r>
            <w:r w:rsidRPr="00CB19FC">
              <w:rPr>
                <w:sz w:val="24"/>
                <w:highlight w:val="cyan"/>
              </w:rPr>
              <w:t>m</w:t>
            </w:r>
            <w:r w:rsidRPr="00CB19FC">
              <w:rPr>
                <w:sz w:val="24"/>
                <w:highlight w:val="red"/>
              </w:rPr>
              <w:t xml:space="preserve">. If there is a serious issue of damage or wear with a unit, then the </w:t>
            </w:r>
            <w:r w:rsidRPr="00763DA2">
              <w:rPr>
                <w:sz w:val="24"/>
                <w:highlight w:val="green"/>
              </w:rPr>
              <w:t xml:space="preserve">insurance company </w:t>
            </w:r>
            <w:r w:rsidRPr="00CB19FC">
              <w:rPr>
                <w:sz w:val="24"/>
                <w:highlight w:val="red"/>
              </w:rPr>
              <w:t>investigates to determine who is at fault and if necessary pays for the repair of the tool.  When tools are being repaired they are unavailable for hire</w:t>
            </w:r>
            <w:r w:rsidRPr="00763DA2">
              <w:rPr>
                <w:sz w:val="24"/>
                <w:highlight w:val="cyan"/>
              </w:rPr>
              <w:t>.</w:t>
            </w:r>
          </w:p>
          <w:p w14:paraId="40C36A83" w14:textId="72FCA359" w:rsidR="00061294" w:rsidRDefault="00061294" w:rsidP="00363944">
            <w:pPr>
              <w:spacing w:line="30" w:lineRule="atLeast"/>
            </w:pPr>
          </w:p>
          <w:p w14:paraId="61138571" w14:textId="512B2D03" w:rsidR="00763DA2" w:rsidRDefault="00763DA2" w:rsidP="00363944">
            <w:pPr>
              <w:spacing w:line="30" w:lineRule="atLeast"/>
            </w:pPr>
          </w:p>
          <w:p w14:paraId="006AA76E" w14:textId="592DEFD1" w:rsidR="00763DA2" w:rsidRDefault="00763DA2" w:rsidP="00363944">
            <w:pPr>
              <w:spacing w:line="30" w:lineRule="atLeast"/>
            </w:pPr>
            <w:r>
              <w:t xml:space="preserve">    </w:t>
            </w:r>
            <w:r w:rsidRPr="00763DA2">
              <w:rPr>
                <w:highlight w:val="green"/>
              </w:rPr>
              <w:t xml:space="preserve"> </w:t>
            </w:r>
            <w:r>
              <w:rPr>
                <w:highlight w:val="green"/>
              </w:rPr>
              <w:t xml:space="preserve"> </w:t>
            </w:r>
            <w:r w:rsidRPr="00763DA2">
              <w:rPr>
                <w:highlight w:val="green"/>
              </w:rPr>
              <w:t xml:space="preserve">       </w:t>
            </w:r>
            <w:r>
              <w:t xml:space="preserve"> - Actors</w:t>
            </w:r>
          </w:p>
          <w:p w14:paraId="525600F0" w14:textId="7B7C8BF8" w:rsidR="00763DA2" w:rsidRDefault="00763DA2" w:rsidP="00363944">
            <w:pPr>
              <w:spacing w:line="30" w:lineRule="atLeast"/>
            </w:pPr>
            <w:r>
              <w:t xml:space="preserve">    </w:t>
            </w:r>
            <w:r w:rsidRPr="00763DA2">
              <w:rPr>
                <w:highlight w:val="cyan"/>
              </w:rPr>
              <w:t xml:space="preserve">         </w:t>
            </w:r>
            <w:r>
              <w:t xml:space="preserve"> - Use Case</w:t>
            </w:r>
          </w:p>
          <w:p w14:paraId="1A530629" w14:textId="5D0B73CA" w:rsidR="00763DA2" w:rsidRDefault="00763DA2" w:rsidP="00763DA2">
            <w:pPr>
              <w:spacing w:line="30" w:lineRule="atLeast"/>
            </w:pPr>
            <w:r>
              <w:t xml:space="preserve">    </w:t>
            </w:r>
            <w:r w:rsidRPr="00763DA2">
              <w:rPr>
                <w:highlight w:val="red"/>
              </w:rPr>
              <w:t xml:space="preserve">         </w:t>
            </w:r>
            <w:r>
              <w:t xml:space="preserve"> - Extra info</w:t>
            </w:r>
          </w:p>
          <w:p w14:paraId="1B65E8B2" w14:textId="77777777" w:rsidR="00763DA2" w:rsidRDefault="00763DA2" w:rsidP="00763DA2">
            <w:pPr>
              <w:spacing w:line="30" w:lineRule="atLeast"/>
            </w:pPr>
          </w:p>
          <w:p w14:paraId="7A8BD4CA" w14:textId="77777777" w:rsidR="00061294" w:rsidRPr="00061294" w:rsidRDefault="00061294" w:rsidP="00061294">
            <w:pPr>
              <w:spacing w:line="30" w:lineRule="atLeast"/>
              <w:rPr>
                <w:sz w:val="24"/>
              </w:rPr>
            </w:pPr>
            <w:r w:rsidRPr="00061294">
              <w:rPr>
                <w:sz w:val="24"/>
              </w:rPr>
              <w:t>The following items should be submitted as your/your groups deliverables for this assignment.</w:t>
            </w:r>
          </w:p>
          <w:p w14:paraId="616F4ED4" w14:textId="2E9C92A0" w:rsidR="00061294" w:rsidRPr="00061294" w:rsidRDefault="00061294" w:rsidP="00061294">
            <w:pPr>
              <w:spacing w:line="30" w:lineRule="atLeast"/>
              <w:rPr>
                <w:sz w:val="24"/>
              </w:rPr>
            </w:pPr>
            <w:r w:rsidRPr="00061294">
              <w:rPr>
                <w:sz w:val="24"/>
              </w:rPr>
              <w:t>1.</w:t>
            </w:r>
            <w:r w:rsidRPr="00061294">
              <w:rPr>
                <w:sz w:val="24"/>
              </w:rPr>
              <w:tab/>
            </w:r>
            <w:r w:rsidRPr="00061294">
              <w:rPr>
                <w:b/>
                <w:sz w:val="24"/>
              </w:rPr>
              <w:t>Requirements Analysis</w:t>
            </w:r>
            <w:r w:rsidR="007F73AA">
              <w:rPr>
                <w:b/>
                <w:sz w:val="24"/>
              </w:rPr>
              <w:t>/Design</w:t>
            </w:r>
            <w:r w:rsidRPr="00061294">
              <w:rPr>
                <w:b/>
                <w:sz w:val="24"/>
              </w:rPr>
              <w:t xml:space="preserve"> Document</w:t>
            </w:r>
          </w:p>
          <w:p w14:paraId="06300831" w14:textId="77777777" w:rsidR="00061294" w:rsidRPr="00061294" w:rsidRDefault="00061294" w:rsidP="00061294">
            <w:pPr>
              <w:spacing w:line="30" w:lineRule="atLeast"/>
              <w:ind w:left="720"/>
              <w:rPr>
                <w:sz w:val="24"/>
              </w:rPr>
            </w:pPr>
            <w:r w:rsidRPr="00061294">
              <w:rPr>
                <w:sz w:val="24"/>
              </w:rPr>
              <w:t>A requirements analysis document containing the following sections:</w:t>
            </w:r>
          </w:p>
          <w:p w14:paraId="7BB6E5DC" w14:textId="233198C7" w:rsidR="00061294" w:rsidRPr="00061294" w:rsidRDefault="00061294" w:rsidP="00061294">
            <w:pPr>
              <w:spacing w:line="30" w:lineRule="atLeast"/>
              <w:ind w:left="720"/>
              <w:rPr>
                <w:sz w:val="24"/>
                <w:u w:val="single"/>
              </w:rPr>
            </w:pPr>
            <w:r w:rsidRPr="00061294">
              <w:rPr>
                <w:sz w:val="24"/>
                <w:u w:val="single"/>
              </w:rPr>
              <w:t>1.1.</w:t>
            </w:r>
            <w:r w:rsidRPr="00061294">
              <w:rPr>
                <w:sz w:val="24"/>
                <w:u w:val="single"/>
              </w:rPr>
              <w:tab/>
              <w:t>Sea Level Usecases</w:t>
            </w:r>
          </w:p>
          <w:p w14:paraId="329D339E" w14:textId="77777777" w:rsidR="00061294" w:rsidRPr="00061294" w:rsidRDefault="00061294" w:rsidP="00061294">
            <w:pPr>
              <w:spacing w:line="30" w:lineRule="atLeast"/>
              <w:ind w:left="720"/>
              <w:rPr>
                <w:sz w:val="24"/>
              </w:rPr>
            </w:pPr>
            <w:r w:rsidRPr="00061294">
              <w:rPr>
                <w:sz w:val="24"/>
              </w:rPr>
              <w:t>Using the techniques you have learned, you should identify system actors, the most important processes and services the system must provide and the relationships between them.</w:t>
            </w:r>
          </w:p>
          <w:p w14:paraId="53D1F044" w14:textId="3D23C57D" w:rsidR="00061294" w:rsidRPr="00061294" w:rsidRDefault="00061294" w:rsidP="00061294">
            <w:pPr>
              <w:spacing w:line="30" w:lineRule="atLeast"/>
              <w:ind w:left="720"/>
              <w:rPr>
                <w:sz w:val="24"/>
                <w:u w:val="single"/>
              </w:rPr>
            </w:pPr>
            <w:r w:rsidRPr="00061294">
              <w:rPr>
                <w:sz w:val="24"/>
                <w:u w:val="single"/>
              </w:rPr>
              <w:t>1.2.</w:t>
            </w:r>
            <w:r w:rsidRPr="00061294">
              <w:rPr>
                <w:sz w:val="24"/>
                <w:u w:val="single"/>
              </w:rPr>
              <w:tab/>
              <w:t>Scenarios</w:t>
            </w:r>
            <w:r w:rsidR="0094732A">
              <w:rPr>
                <w:sz w:val="24"/>
                <w:u w:val="single"/>
              </w:rPr>
              <w:t xml:space="preserve"> – </w:t>
            </w:r>
            <w:r w:rsidR="0094732A" w:rsidRPr="0094732A">
              <w:rPr>
                <w:sz w:val="24"/>
                <w:highlight w:val="red"/>
                <w:u w:val="single"/>
              </w:rPr>
              <w:t>done independently from use case for testing</w:t>
            </w:r>
          </w:p>
          <w:p w14:paraId="37FB3F90" w14:textId="77777777" w:rsidR="00061294" w:rsidRPr="00061294" w:rsidRDefault="00061294" w:rsidP="00061294">
            <w:pPr>
              <w:spacing w:line="30" w:lineRule="atLeast"/>
              <w:ind w:left="720"/>
              <w:rPr>
                <w:sz w:val="24"/>
              </w:rPr>
            </w:pPr>
            <w:r w:rsidRPr="00061294">
              <w:rPr>
                <w:sz w:val="24"/>
              </w:rPr>
              <w:t>You should identify and illustrate the most important scenarios or stories about how the system is used.  These should include descriptions of how the system is being used in each case.</w:t>
            </w:r>
          </w:p>
          <w:p w14:paraId="3CC24F81" w14:textId="75120BBB" w:rsidR="00061294" w:rsidRPr="00061294" w:rsidRDefault="00061294" w:rsidP="00061294">
            <w:pPr>
              <w:spacing w:line="30" w:lineRule="atLeast"/>
              <w:ind w:left="720"/>
              <w:rPr>
                <w:sz w:val="24"/>
                <w:u w:val="single"/>
              </w:rPr>
            </w:pPr>
            <w:r w:rsidRPr="00061294">
              <w:rPr>
                <w:sz w:val="24"/>
                <w:u w:val="single"/>
              </w:rPr>
              <w:t>1.3.</w:t>
            </w:r>
            <w:r w:rsidRPr="00061294">
              <w:rPr>
                <w:sz w:val="24"/>
                <w:u w:val="single"/>
              </w:rPr>
              <w:tab/>
              <w:t>Clam Level Usecases</w:t>
            </w:r>
          </w:p>
          <w:p w14:paraId="0570D9B0" w14:textId="77777777" w:rsidR="00061294" w:rsidRPr="00061294" w:rsidRDefault="00061294" w:rsidP="00061294">
            <w:pPr>
              <w:spacing w:line="30" w:lineRule="atLeast"/>
              <w:ind w:left="720"/>
              <w:rPr>
                <w:sz w:val="24"/>
              </w:rPr>
            </w:pPr>
            <w:r w:rsidRPr="00061294">
              <w:rPr>
                <w:sz w:val="24"/>
              </w:rPr>
              <w:t>You should identify the lower level processes which support the system at sea level, including the relationships between them and the actors using the system.</w:t>
            </w:r>
          </w:p>
          <w:p w14:paraId="555BF5E6" w14:textId="5058ED28" w:rsidR="00061294" w:rsidRPr="00061294" w:rsidRDefault="00061294" w:rsidP="00061294">
            <w:pPr>
              <w:spacing w:line="30" w:lineRule="atLeast"/>
              <w:ind w:left="720"/>
              <w:rPr>
                <w:sz w:val="24"/>
                <w:u w:val="single"/>
              </w:rPr>
            </w:pPr>
            <w:r w:rsidRPr="00061294">
              <w:rPr>
                <w:sz w:val="24"/>
                <w:u w:val="single"/>
              </w:rPr>
              <w:t>1.4.</w:t>
            </w:r>
            <w:r w:rsidRPr="00061294">
              <w:rPr>
                <w:sz w:val="24"/>
                <w:u w:val="single"/>
              </w:rPr>
              <w:tab/>
              <w:t>Activity Diagrams</w:t>
            </w:r>
          </w:p>
          <w:p w14:paraId="43F564E7" w14:textId="77777777" w:rsidR="00061294" w:rsidRPr="00061294" w:rsidRDefault="00061294" w:rsidP="00061294">
            <w:pPr>
              <w:spacing w:line="30" w:lineRule="atLeast"/>
              <w:ind w:left="720"/>
              <w:rPr>
                <w:sz w:val="24"/>
              </w:rPr>
            </w:pPr>
            <w:r w:rsidRPr="00061294">
              <w:rPr>
                <w:sz w:val="24"/>
              </w:rPr>
              <w:t>You should use activity diagrams to describe the steps involved in the tasks and processes you have identified for the system.</w:t>
            </w:r>
          </w:p>
          <w:p w14:paraId="382CBE6C" w14:textId="77777777" w:rsidR="00061294" w:rsidRPr="00061294" w:rsidRDefault="00061294" w:rsidP="00061294">
            <w:pPr>
              <w:spacing w:line="30" w:lineRule="atLeast"/>
              <w:ind w:left="720"/>
              <w:rPr>
                <w:sz w:val="24"/>
                <w:u w:val="single"/>
              </w:rPr>
            </w:pPr>
            <w:r w:rsidRPr="00061294">
              <w:rPr>
                <w:sz w:val="24"/>
                <w:u w:val="single"/>
              </w:rPr>
              <w:t>1.5.</w:t>
            </w:r>
            <w:r w:rsidRPr="00061294">
              <w:rPr>
                <w:sz w:val="24"/>
                <w:u w:val="single"/>
              </w:rPr>
              <w:tab/>
              <w:t>Class Diagrams (Optional)</w:t>
            </w:r>
          </w:p>
          <w:p w14:paraId="2791FA2C" w14:textId="77777777" w:rsidR="00061294" w:rsidRPr="00061294" w:rsidRDefault="00061294" w:rsidP="00061294">
            <w:pPr>
              <w:spacing w:line="30" w:lineRule="atLeast"/>
              <w:ind w:left="720"/>
              <w:rPr>
                <w:sz w:val="24"/>
              </w:rPr>
            </w:pPr>
            <w:r w:rsidRPr="00061294">
              <w:rPr>
                <w:sz w:val="24"/>
              </w:rPr>
              <w:t>You should use class diagrams to describe the structure you have identified for the system only if you use an object-oriented approach.</w:t>
            </w:r>
          </w:p>
          <w:p w14:paraId="263721A8" w14:textId="77777777" w:rsidR="00061294" w:rsidRPr="00061294" w:rsidRDefault="00061294" w:rsidP="00061294">
            <w:pPr>
              <w:spacing w:line="30" w:lineRule="atLeast"/>
              <w:rPr>
                <w:sz w:val="24"/>
              </w:rPr>
            </w:pPr>
            <w:r w:rsidRPr="00061294">
              <w:rPr>
                <w:sz w:val="24"/>
              </w:rPr>
              <w:t>2.</w:t>
            </w:r>
            <w:r w:rsidRPr="00061294">
              <w:rPr>
                <w:sz w:val="24"/>
              </w:rPr>
              <w:tab/>
            </w:r>
            <w:r w:rsidRPr="00061294">
              <w:rPr>
                <w:b/>
                <w:sz w:val="24"/>
              </w:rPr>
              <w:t>Implementation</w:t>
            </w:r>
          </w:p>
          <w:p w14:paraId="2C13024C" w14:textId="77777777" w:rsidR="00061294" w:rsidRPr="00061294" w:rsidRDefault="00061294" w:rsidP="00061294">
            <w:pPr>
              <w:spacing w:line="30" w:lineRule="atLeast"/>
              <w:ind w:left="720"/>
              <w:rPr>
                <w:sz w:val="24"/>
              </w:rPr>
            </w:pPr>
            <w:r w:rsidRPr="00061294">
              <w:rPr>
                <w:sz w:val="24"/>
              </w:rPr>
              <w:t>Having thought about how a large-scale system would work you should implement a small-scale prototype using Python.</w:t>
            </w:r>
          </w:p>
          <w:p w14:paraId="704BF666" w14:textId="77777777" w:rsidR="00061294" w:rsidRPr="00061294" w:rsidRDefault="00061294" w:rsidP="00061294">
            <w:pPr>
              <w:spacing w:line="30" w:lineRule="atLeast"/>
              <w:ind w:left="720"/>
              <w:rPr>
                <w:sz w:val="24"/>
              </w:rPr>
            </w:pPr>
            <w:r w:rsidRPr="00061294">
              <w:rPr>
                <w:sz w:val="24"/>
              </w:rPr>
              <w:t xml:space="preserve">Your system should implement the key functions you have identified.  You are not required to implement an </w:t>
            </w:r>
            <w:r w:rsidRPr="00061294">
              <w:rPr>
                <w:sz w:val="24"/>
              </w:rPr>
              <w:lastRenderedPageBreak/>
              <w:t>on-line server-based system or use a graphical user interface, just a Python program which demonstrates the features you have identified. That said, bonus marks will be given for added values on implementation.</w:t>
            </w:r>
          </w:p>
          <w:p w14:paraId="2D388A43" w14:textId="77777777" w:rsidR="00061294" w:rsidRPr="00061294" w:rsidRDefault="00061294" w:rsidP="00061294">
            <w:pPr>
              <w:spacing w:line="30" w:lineRule="atLeast"/>
              <w:rPr>
                <w:sz w:val="24"/>
              </w:rPr>
            </w:pPr>
            <w:r w:rsidRPr="00061294">
              <w:rPr>
                <w:sz w:val="24"/>
              </w:rPr>
              <w:t>2.1.</w:t>
            </w:r>
            <w:r w:rsidRPr="00061294">
              <w:rPr>
                <w:sz w:val="24"/>
              </w:rPr>
              <w:tab/>
            </w:r>
            <w:r w:rsidRPr="00061294">
              <w:rPr>
                <w:b/>
                <w:sz w:val="24"/>
              </w:rPr>
              <w:t>User Interface</w:t>
            </w:r>
          </w:p>
          <w:p w14:paraId="6D1CF2B2" w14:textId="6DBEFEFA" w:rsidR="00061294" w:rsidRPr="00061294" w:rsidRDefault="00061294" w:rsidP="00061294">
            <w:pPr>
              <w:spacing w:line="30" w:lineRule="atLeast"/>
              <w:ind w:left="720"/>
              <w:rPr>
                <w:sz w:val="24"/>
              </w:rPr>
            </w:pPr>
            <w:r w:rsidRPr="00061294">
              <w:rPr>
                <w:sz w:val="24"/>
              </w:rPr>
              <w:t xml:space="preserve">You may use </w:t>
            </w:r>
            <w:r w:rsidR="002A1BA1" w:rsidRPr="00061294">
              <w:rPr>
                <w:sz w:val="24"/>
              </w:rPr>
              <w:t>text-based</w:t>
            </w:r>
            <w:r w:rsidRPr="00061294">
              <w:rPr>
                <w:sz w:val="24"/>
              </w:rPr>
              <w:t xml:space="preserve"> menus similar to the ones you may have created in the lab exercises.</w:t>
            </w:r>
          </w:p>
          <w:p w14:paraId="0A978603" w14:textId="77777777" w:rsidR="00061294" w:rsidRPr="00061294" w:rsidRDefault="00061294" w:rsidP="00061294">
            <w:pPr>
              <w:spacing w:line="30" w:lineRule="atLeast"/>
              <w:ind w:left="1440"/>
              <w:rPr>
                <w:rFonts w:ascii="Courier New" w:hAnsi="Courier New" w:cs="Courier New"/>
                <w:color w:val="4F81BD" w:themeColor="accent1"/>
                <w:sz w:val="24"/>
              </w:rPr>
            </w:pPr>
            <w:r w:rsidRPr="00061294">
              <w:rPr>
                <w:rFonts w:ascii="Courier New" w:hAnsi="Courier New" w:cs="Courier New"/>
                <w:color w:val="4F81BD" w:themeColor="accent1"/>
                <w:sz w:val="24"/>
              </w:rPr>
              <w:t>1)</w:t>
            </w:r>
            <w:r w:rsidRPr="00061294">
              <w:rPr>
                <w:rFonts w:ascii="Courier New" w:hAnsi="Courier New" w:cs="Courier New"/>
                <w:color w:val="4F81BD" w:themeColor="accent1"/>
                <w:sz w:val="24"/>
              </w:rPr>
              <w:tab/>
              <w:t>Login</w:t>
            </w:r>
          </w:p>
          <w:p w14:paraId="71FCD191" w14:textId="77777777" w:rsidR="00061294" w:rsidRPr="00061294" w:rsidRDefault="00061294" w:rsidP="00061294">
            <w:pPr>
              <w:spacing w:line="30" w:lineRule="atLeast"/>
              <w:ind w:left="1440"/>
              <w:rPr>
                <w:rFonts w:ascii="Courier New" w:hAnsi="Courier New" w:cs="Courier New"/>
                <w:color w:val="4F81BD" w:themeColor="accent1"/>
                <w:sz w:val="24"/>
              </w:rPr>
            </w:pPr>
            <w:r w:rsidRPr="00061294">
              <w:rPr>
                <w:rFonts w:ascii="Courier New" w:hAnsi="Courier New" w:cs="Courier New"/>
                <w:color w:val="4F81BD" w:themeColor="accent1"/>
                <w:sz w:val="24"/>
              </w:rPr>
              <w:t>2)</w:t>
            </w:r>
            <w:r w:rsidRPr="00061294">
              <w:rPr>
                <w:rFonts w:ascii="Courier New" w:hAnsi="Courier New" w:cs="Courier New"/>
                <w:color w:val="4F81BD" w:themeColor="accent1"/>
                <w:sz w:val="24"/>
              </w:rPr>
              <w:tab/>
              <w:t>Search for tools</w:t>
            </w:r>
          </w:p>
          <w:p w14:paraId="0B009586" w14:textId="77777777" w:rsidR="00061294" w:rsidRPr="00061294" w:rsidRDefault="00061294" w:rsidP="00061294">
            <w:pPr>
              <w:spacing w:line="30" w:lineRule="atLeast"/>
              <w:ind w:left="1440"/>
              <w:rPr>
                <w:rFonts w:ascii="Courier New" w:hAnsi="Courier New" w:cs="Courier New"/>
                <w:color w:val="4F81BD" w:themeColor="accent1"/>
                <w:sz w:val="24"/>
              </w:rPr>
            </w:pPr>
            <w:r w:rsidRPr="00061294">
              <w:rPr>
                <w:rFonts w:ascii="Courier New" w:hAnsi="Courier New" w:cs="Courier New"/>
                <w:color w:val="4F81BD" w:themeColor="accent1"/>
                <w:sz w:val="24"/>
              </w:rPr>
              <w:t>3)</w:t>
            </w:r>
            <w:r w:rsidRPr="00061294">
              <w:rPr>
                <w:rFonts w:ascii="Courier New" w:hAnsi="Courier New" w:cs="Courier New"/>
                <w:color w:val="4F81BD" w:themeColor="accent1"/>
                <w:sz w:val="24"/>
              </w:rPr>
              <w:tab/>
              <w:t>Create new account</w:t>
            </w:r>
          </w:p>
          <w:p w14:paraId="3074F43F" w14:textId="77777777" w:rsidR="00061294" w:rsidRPr="00061294" w:rsidRDefault="00061294" w:rsidP="00061294">
            <w:pPr>
              <w:spacing w:line="30" w:lineRule="atLeast"/>
              <w:ind w:left="1440"/>
              <w:rPr>
                <w:rFonts w:ascii="Courier New" w:hAnsi="Courier New" w:cs="Courier New"/>
                <w:color w:val="4F81BD" w:themeColor="accent1"/>
                <w:sz w:val="24"/>
              </w:rPr>
            </w:pPr>
            <w:r w:rsidRPr="00061294">
              <w:rPr>
                <w:rFonts w:ascii="Courier New" w:hAnsi="Courier New" w:cs="Courier New"/>
                <w:color w:val="4F81BD" w:themeColor="accent1"/>
                <w:sz w:val="24"/>
              </w:rPr>
              <w:t>4)</w:t>
            </w:r>
            <w:r w:rsidRPr="00061294">
              <w:rPr>
                <w:rFonts w:ascii="Courier New" w:hAnsi="Courier New" w:cs="Courier New"/>
                <w:color w:val="4F81BD" w:themeColor="accent1"/>
                <w:sz w:val="24"/>
              </w:rPr>
              <w:tab/>
              <w:t>Exit</w:t>
            </w:r>
          </w:p>
          <w:p w14:paraId="11CAE211" w14:textId="77777777" w:rsidR="00061294" w:rsidRPr="00061294" w:rsidRDefault="00061294" w:rsidP="00061294">
            <w:pPr>
              <w:spacing w:line="30" w:lineRule="atLeast"/>
              <w:ind w:left="1440"/>
              <w:rPr>
                <w:rFonts w:ascii="Courier New" w:hAnsi="Courier New" w:cs="Courier New"/>
                <w:color w:val="4F81BD" w:themeColor="accent1"/>
                <w:sz w:val="24"/>
              </w:rPr>
            </w:pPr>
            <w:r w:rsidRPr="00061294">
              <w:rPr>
                <w:rFonts w:ascii="Courier New" w:hAnsi="Courier New" w:cs="Courier New"/>
                <w:color w:val="4F81BD" w:themeColor="accent1"/>
                <w:sz w:val="24"/>
              </w:rPr>
              <w:t>Enter your choice:</w:t>
            </w:r>
          </w:p>
          <w:p w14:paraId="2F4F5D19" w14:textId="77777777" w:rsidR="00061294" w:rsidRPr="00061294" w:rsidRDefault="00061294" w:rsidP="00061294">
            <w:pPr>
              <w:spacing w:line="30" w:lineRule="atLeast"/>
              <w:ind w:left="720"/>
              <w:rPr>
                <w:sz w:val="24"/>
              </w:rPr>
            </w:pPr>
            <w:r w:rsidRPr="00061294">
              <w:rPr>
                <w:sz w:val="24"/>
              </w:rPr>
              <w:t>You may design a Graphical User Interface instead if you wish.</w:t>
            </w:r>
          </w:p>
          <w:p w14:paraId="12B36765" w14:textId="77777777" w:rsidR="00061294" w:rsidRPr="00061294" w:rsidRDefault="00061294" w:rsidP="00061294">
            <w:pPr>
              <w:spacing w:line="30" w:lineRule="atLeast"/>
              <w:rPr>
                <w:sz w:val="24"/>
              </w:rPr>
            </w:pPr>
            <w:r w:rsidRPr="00061294">
              <w:rPr>
                <w:sz w:val="24"/>
              </w:rPr>
              <w:t>2.2.</w:t>
            </w:r>
            <w:r w:rsidRPr="00061294">
              <w:rPr>
                <w:sz w:val="24"/>
              </w:rPr>
              <w:tab/>
            </w:r>
            <w:r w:rsidRPr="00061294">
              <w:rPr>
                <w:b/>
                <w:sz w:val="24"/>
              </w:rPr>
              <w:t>Functional logic</w:t>
            </w:r>
          </w:p>
          <w:p w14:paraId="079242F8" w14:textId="77777777" w:rsidR="00061294" w:rsidRPr="00061294" w:rsidRDefault="00061294" w:rsidP="00061294">
            <w:pPr>
              <w:spacing w:line="30" w:lineRule="atLeast"/>
              <w:ind w:left="720"/>
              <w:rPr>
                <w:sz w:val="24"/>
              </w:rPr>
            </w:pPr>
            <w:r w:rsidRPr="00061294">
              <w:rPr>
                <w:sz w:val="24"/>
              </w:rPr>
              <w:t>You should also write code to implement a version of the basic functions the system provides, using the techniques you have learned</w:t>
            </w:r>
            <w:r>
              <w:t xml:space="preserve"> </w:t>
            </w:r>
            <w:r w:rsidRPr="00061294">
              <w:rPr>
                <w:sz w:val="24"/>
              </w:rPr>
              <w:t>including appropriate data structures and techniques (extending these if you wish)</w:t>
            </w:r>
          </w:p>
          <w:p w14:paraId="111FDD31" w14:textId="77777777" w:rsidR="00061294" w:rsidRPr="00061294" w:rsidRDefault="00061294" w:rsidP="00061294">
            <w:pPr>
              <w:spacing w:line="30" w:lineRule="atLeast"/>
              <w:ind w:left="720"/>
              <w:rPr>
                <w:sz w:val="24"/>
              </w:rPr>
            </w:pPr>
            <w:bookmarkStart w:id="0" w:name="_GoBack"/>
            <w:r w:rsidRPr="00061294">
              <w:rPr>
                <w:sz w:val="24"/>
              </w:rPr>
              <w:t>You are not required to implement a client-server model with network connection</w:t>
            </w:r>
            <w:bookmarkEnd w:id="0"/>
            <w:r w:rsidRPr="00061294">
              <w:rPr>
                <w:sz w:val="24"/>
              </w:rPr>
              <w:t>.</w:t>
            </w:r>
          </w:p>
          <w:p w14:paraId="0E756404" w14:textId="77777777" w:rsidR="00061294" w:rsidRPr="00061294" w:rsidRDefault="00061294" w:rsidP="00061294">
            <w:pPr>
              <w:spacing w:line="30" w:lineRule="atLeast"/>
              <w:rPr>
                <w:sz w:val="24"/>
              </w:rPr>
            </w:pPr>
            <w:r w:rsidRPr="00061294">
              <w:rPr>
                <w:sz w:val="24"/>
              </w:rPr>
              <w:t>3.</w:t>
            </w:r>
            <w:r w:rsidRPr="00061294">
              <w:rPr>
                <w:sz w:val="24"/>
              </w:rPr>
              <w:tab/>
            </w:r>
            <w:r w:rsidRPr="00061294">
              <w:rPr>
                <w:b/>
                <w:sz w:val="24"/>
              </w:rPr>
              <w:t>Individual Report</w:t>
            </w:r>
          </w:p>
          <w:p w14:paraId="488A9E4E" w14:textId="77777777" w:rsidR="00061294" w:rsidRPr="00061294" w:rsidRDefault="00061294" w:rsidP="00061294">
            <w:pPr>
              <w:spacing w:line="30" w:lineRule="atLeast"/>
              <w:ind w:left="720"/>
              <w:rPr>
                <w:sz w:val="24"/>
              </w:rPr>
            </w:pPr>
            <w:r w:rsidRPr="00061294">
              <w:rPr>
                <w:sz w:val="24"/>
              </w:rPr>
              <w:t>This part of the assignment is based upon your individual contribution to the project together with your experience of working with your group.</w:t>
            </w:r>
          </w:p>
          <w:p w14:paraId="08E800AA" w14:textId="77777777" w:rsidR="00061294" w:rsidRPr="00061294" w:rsidRDefault="00061294" w:rsidP="00061294">
            <w:pPr>
              <w:spacing w:line="30" w:lineRule="atLeast"/>
              <w:ind w:left="720"/>
              <w:rPr>
                <w:sz w:val="24"/>
              </w:rPr>
            </w:pPr>
            <w:r w:rsidRPr="00061294">
              <w:rPr>
                <w:sz w:val="24"/>
              </w:rPr>
              <w:t>Your report should include the following:</w:t>
            </w:r>
          </w:p>
          <w:p w14:paraId="476E2391" w14:textId="77777777" w:rsidR="00061294" w:rsidRPr="00061294" w:rsidRDefault="00061294" w:rsidP="00061294">
            <w:pPr>
              <w:spacing w:line="30" w:lineRule="atLeast"/>
              <w:ind w:left="1440"/>
              <w:rPr>
                <w:sz w:val="24"/>
              </w:rPr>
            </w:pPr>
            <w:r w:rsidRPr="00061294">
              <w:rPr>
                <w:sz w:val="24"/>
              </w:rPr>
              <w:t>a)</w:t>
            </w:r>
            <w:r w:rsidRPr="00061294">
              <w:rPr>
                <w:sz w:val="24"/>
              </w:rPr>
              <w:tab/>
              <w:t>Any assumptions you made about the problem. Did these assumptions prove to be valid or did they change after further evaluation?</w:t>
            </w:r>
          </w:p>
          <w:p w14:paraId="67575926" w14:textId="77777777" w:rsidR="00061294" w:rsidRPr="00061294" w:rsidRDefault="00061294" w:rsidP="00061294">
            <w:pPr>
              <w:spacing w:line="30" w:lineRule="atLeast"/>
              <w:ind w:left="1440"/>
              <w:rPr>
                <w:sz w:val="24"/>
              </w:rPr>
            </w:pPr>
            <w:r w:rsidRPr="00061294">
              <w:rPr>
                <w:sz w:val="24"/>
              </w:rPr>
              <w:t>b)</w:t>
            </w:r>
            <w:r w:rsidRPr="00061294">
              <w:rPr>
                <w:sz w:val="24"/>
              </w:rPr>
              <w:tab/>
              <w:t>How the group was organised. Who did what?</w:t>
            </w:r>
          </w:p>
          <w:p w14:paraId="1D040117" w14:textId="77777777" w:rsidR="00061294" w:rsidRPr="00061294" w:rsidRDefault="00061294" w:rsidP="00061294">
            <w:pPr>
              <w:spacing w:line="30" w:lineRule="atLeast"/>
              <w:ind w:left="1440"/>
              <w:rPr>
                <w:sz w:val="24"/>
              </w:rPr>
            </w:pPr>
            <w:r w:rsidRPr="00061294">
              <w:rPr>
                <w:sz w:val="24"/>
              </w:rPr>
              <w:t>c)</w:t>
            </w:r>
            <w:r w:rsidRPr="00061294">
              <w:rPr>
                <w:sz w:val="24"/>
              </w:rPr>
              <w:tab/>
              <w:t>A brief account of the work you did - illustrated with diagrams and snippets of code.</w:t>
            </w:r>
          </w:p>
          <w:p w14:paraId="3DAA939E" w14:textId="77777777" w:rsidR="00061294" w:rsidRPr="00061294" w:rsidRDefault="00061294" w:rsidP="00061294">
            <w:pPr>
              <w:spacing w:line="30" w:lineRule="atLeast"/>
              <w:ind w:left="1440"/>
              <w:rPr>
                <w:sz w:val="24"/>
              </w:rPr>
            </w:pPr>
            <w:r w:rsidRPr="00061294">
              <w:rPr>
                <w:sz w:val="24"/>
              </w:rPr>
              <w:t>d)</w:t>
            </w:r>
            <w:r w:rsidRPr="00061294">
              <w:rPr>
                <w:sz w:val="24"/>
              </w:rPr>
              <w:tab/>
              <w:t>Any problems you faced.</w:t>
            </w:r>
          </w:p>
          <w:p w14:paraId="53EDDA15" w14:textId="77777777" w:rsidR="00061294" w:rsidRPr="00061294" w:rsidRDefault="00061294" w:rsidP="00061294">
            <w:pPr>
              <w:spacing w:line="30" w:lineRule="atLeast"/>
              <w:ind w:left="1440"/>
              <w:rPr>
                <w:sz w:val="24"/>
              </w:rPr>
            </w:pPr>
            <w:r w:rsidRPr="00061294">
              <w:rPr>
                <w:sz w:val="24"/>
              </w:rPr>
              <w:t>e)</w:t>
            </w:r>
            <w:r w:rsidRPr="00061294">
              <w:rPr>
                <w:sz w:val="24"/>
              </w:rPr>
              <w:tab/>
              <w:t>What did you feel were the strengths and weaknesses of your team?</w:t>
            </w:r>
          </w:p>
          <w:p w14:paraId="66D42E9E" w14:textId="77777777" w:rsidR="00061294" w:rsidRPr="00061294" w:rsidRDefault="00061294" w:rsidP="00061294">
            <w:pPr>
              <w:spacing w:line="30" w:lineRule="atLeast"/>
              <w:ind w:left="1440"/>
              <w:rPr>
                <w:sz w:val="24"/>
              </w:rPr>
            </w:pPr>
            <w:r w:rsidRPr="00061294">
              <w:rPr>
                <w:sz w:val="24"/>
              </w:rPr>
              <w:t>f)</w:t>
            </w:r>
            <w:r w:rsidRPr="00061294">
              <w:rPr>
                <w:sz w:val="24"/>
              </w:rPr>
              <w:tab/>
              <w:t>What lessons did you learn about yourself from your experiences of working in this team?</w:t>
            </w:r>
          </w:p>
          <w:p w14:paraId="750D5F2D" w14:textId="77777777" w:rsidR="00061294" w:rsidRPr="00061294" w:rsidRDefault="00061294" w:rsidP="00061294">
            <w:pPr>
              <w:spacing w:line="30" w:lineRule="atLeast"/>
              <w:rPr>
                <w:sz w:val="24"/>
              </w:rPr>
            </w:pPr>
            <w:r w:rsidRPr="00061294">
              <w:rPr>
                <w:sz w:val="24"/>
              </w:rPr>
              <w:t>4.</w:t>
            </w:r>
            <w:r w:rsidRPr="00061294">
              <w:rPr>
                <w:sz w:val="24"/>
              </w:rPr>
              <w:tab/>
            </w:r>
            <w:r w:rsidRPr="00061294">
              <w:rPr>
                <w:b/>
                <w:sz w:val="24"/>
              </w:rPr>
              <w:t>Group Presentation</w:t>
            </w:r>
          </w:p>
          <w:p w14:paraId="1D094440" w14:textId="77777777" w:rsidR="00061294" w:rsidRPr="00061294" w:rsidRDefault="00061294" w:rsidP="00061294">
            <w:pPr>
              <w:spacing w:line="30" w:lineRule="atLeast"/>
              <w:ind w:left="720"/>
              <w:rPr>
                <w:sz w:val="24"/>
              </w:rPr>
            </w:pPr>
            <w:r w:rsidRPr="00061294">
              <w:rPr>
                <w:sz w:val="24"/>
              </w:rPr>
              <w:t>The date and time of the group presentations will be posted to BREO nearer the time.</w:t>
            </w:r>
          </w:p>
          <w:p w14:paraId="078C0B51" w14:textId="77777777" w:rsidR="00061294" w:rsidRPr="00061294" w:rsidRDefault="00061294" w:rsidP="00061294">
            <w:pPr>
              <w:spacing w:line="30" w:lineRule="atLeast"/>
              <w:ind w:left="720"/>
              <w:rPr>
                <w:sz w:val="24"/>
              </w:rPr>
            </w:pPr>
            <w:r w:rsidRPr="00061294">
              <w:rPr>
                <w:sz w:val="24"/>
              </w:rPr>
              <w:t>Your presentation should take between 15 and 20 minutes and include no more than 10 slides.  The first slide should include the name and student number for each student in the group.</w:t>
            </w:r>
          </w:p>
          <w:p w14:paraId="229AE184" w14:textId="77777777" w:rsidR="00061294" w:rsidRPr="00061294" w:rsidRDefault="00061294" w:rsidP="00061294">
            <w:pPr>
              <w:spacing w:line="30" w:lineRule="atLeast"/>
              <w:ind w:left="720"/>
              <w:rPr>
                <w:sz w:val="24"/>
              </w:rPr>
            </w:pPr>
            <w:r w:rsidRPr="00061294">
              <w:rPr>
                <w:sz w:val="24"/>
              </w:rPr>
              <w:t>The presentation should explain the solution you proposed with screenshots of the application being used.  Do not show code on the slides.</w:t>
            </w:r>
          </w:p>
          <w:p w14:paraId="34BDB6E8" w14:textId="77777777" w:rsidR="00061294" w:rsidRDefault="00061294" w:rsidP="00061294">
            <w:pPr>
              <w:spacing w:line="30" w:lineRule="atLeast"/>
              <w:ind w:left="720"/>
              <w:rPr>
                <w:sz w:val="24"/>
              </w:rPr>
            </w:pPr>
            <w:r w:rsidRPr="00061294">
              <w:rPr>
                <w:sz w:val="24"/>
              </w:rPr>
              <w:t>Every member of the group must participate in the presentation and there will be a question and answer session afterwards. It is strongly recommended that you rehearse your presentation beforehand.</w:t>
            </w:r>
          </w:p>
          <w:p w14:paraId="2AB0C0CB" w14:textId="33EA0B3B" w:rsidR="00BC0BB2" w:rsidRPr="00B475DD" w:rsidRDefault="00BC0BB2" w:rsidP="00061294">
            <w:pPr>
              <w:spacing w:line="30" w:lineRule="atLeast"/>
              <w:ind w:left="720"/>
            </w:pPr>
          </w:p>
        </w:tc>
      </w:tr>
      <w:tr w:rsidR="007F6185" w:rsidRPr="00B475DD" w14:paraId="62BD59E4" w14:textId="77777777" w:rsidTr="00D415FC">
        <w:tc>
          <w:tcPr>
            <w:tcW w:w="11624" w:type="dxa"/>
            <w:shd w:val="clear" w:color="auto" w:fill="B8CCE4" w:themeFill="accent1" w:themeFillTint="66"/>
          </w:tcPr>
          <w:sdt>
            <w:sdtPr>
              <w:rPr>
                <w:sz w:val="22"/>
              </w:rPr>
              <w:alias w:val="Size"/>
              <w:tag w:val="Size"/>
              <w:id w:val="-1103878747"/>
              <w:lock w:val="sdtContentLocked"/>
              <w:placeholder>
                <w:docPart w:val="DefaultPlaceholder_-1854013440"/>
              </w:placeholder>
            </w:sdtPr>
            <w:sdtEndPr/>
            <w:sdtContent>
              <w:p w14:paraId="275E2BA6" w14:textId="77777777" w:rsidR="007F6185" w:rsidRPr="00ED6977" w:rsidRDefault="007F6185" w:rsidP="00363944">
                <w:pPr>
                  <w:pStyle w:val="Label"/>
                  <w:spacing w:line="30" w:lineRule="atLeast"/>
                  <w:rPr>
                    <w:sz w:val="22"/>
                  </w:rPr>
                </w:pPr>
                <w:r w:rsidRPr="00ED6977">
                  <w:rPr>
                    <w:sz w:val="22"/>
                  </w:rPr>
                  <w:t>Is there a size limit?</w:t>
                </w:r>
              </w:p>
            </w:sdtContent>
          </w:sdt>
        </w:tc>
      </w:tr>
      <w:tr w:rsidR="007F6185" w:rsidRPr="00B475DD" w14:paraId="5D306298" w14:textId="77777777" w:rsidTr="00D415FC">
        <w:tc>
          <w:tcPr>
            <w:tcW w:w="11624" w:type="dxa"/>
            <w:shd w:val="clear" w:color="auto" w:fill="ECF1F8"/>
          </w:tcPr>
          <w:p w14:paraId="152E70D3" w14:textId="77777777" w:rsidR="00ED6977" w:rsidRDefault="00ED6977" w:rsidP="00363944">
            <w:pPr>
              <w:pStyle w:val="Label"/>
              <w:spacing w:line="30" w:lineRule="atLeast"/>
            </w:pPr>
          </w:p>
          <w:p w14:paraId="31AAFED5" w14:textId="058923EC" w:rsidR="00ED6977" w:rsidRPr="006B3973" w:rsidRDefault="003F2CE1" w:rsidP="00363944">
            <w:pPr>
              <w:pStyle w:val="Label"/>
              <w:spacing w:line="30" w:lineRule="atLeast"/>
              <w:rPr>
                <w:b w:val="0"/>
                <w:sz w:val="24"/>
              </w:rPr>
            </w:pPr>
            <w:r w:rsidRPr="006B3973">
              <w:rPr>
                <w:b w:val="0"/>
                <w:sz w:val="24"/>
              </w:rPr>
              <w:t>The individual report should be approximately 800 words (not including appendices).</w:t>
            </w:r>
          </w:p>
          <w:p w14:paraId="07FF035B" w14:textId="77777777" w:rsidR="00ED6977" w:rsidRDefault="00ED6977" w:rsidP="00363944">
            <w:pPr>
              <w:pStyle w:val="Label"/>
              <w:spacing w:line="30" w:lineRule="atLeast"/>
            </w:pPr>
          </w:p>
        </w:tc>
      </w:tr>
      <w:tr w:rsidR="007F6185" w:rsidRPr="00B475DD" w14:paraId="43C74E67" w14:textId="77777777" w:rsidTr="00D415FC">
        <w:tc>
          <w:tcPr>
            <w:tcW w:w="11624" w:type="dxa"/>
            <w:shd w:val="clear" w:color="auto" w:fill="C6D9F1" w:themeFill="text2" w:themeFillTint="33"/>
          </w:tcPr>
          <w:sdt>
            <w:sdtPr>
              <w:rPr>
                <w:sz w:val="22"/>
              </w:rPr>
              <w:alias w:val="Thresholds"/>
              <w:tag w:val="Thresholds"/>
              <w:id w:val="1922824475"/>
              <w:lock w:val="sdtContentLocked"/>
              <w:placeholder>
                <w:docPart w:val="DefaultPlaceholder_-1854013440"/>
              </w:placeholder>
            </w:sdtPr>
            <w:sdtEndPr/>
            <w:sdtContent>
              <w:p w14:paraId="24434553" w14:textId="77777777" w:rsidR="007F6185" w:rsidRPr="00ED6977" w:rsidRDefault="007F6185" w:rsidP="00363944">
                <w:pPr>
                  <w:pStyle w:val="Label"/>
                  <w:spacing w:line="30" w:lineRule="atLeast"/>
                  <w:rPr>
                    <w:sz w:val="22"/>
                  </w:rPr>
                </w:pPr>
                <w:r w:rsidRPr="00ED6977">
                  <w:rPr>
                    <w:sz w:val="22"/>
                  </w:rPr>
                  <w:t>What do I need to do to pass? (Threshold Expectations from UIF)</w:t>
                </w:r>
              </w:p>
            </w:sdtContent>
          </w:sdt>
        </w:tc>
      </w:tr>
      <w:tr w:rsidR="007F6185" w:rsidRPr="00B475DD" w14:paraId="39BDAC1A" w14:textId="77777777" w:rsidTr="00D415FC">
        <w:tc>
          <w:tcPr>
            <w:tcW w:w="11624" w:type="dxa"/>
            <w:shd w:val="clear" w:color="auto" w:fill="ECF1F8"/>
          </w:tcPr>
          <w:p w14:paraId="48E58847" w14:textId="65D698E3" w:rsidR="00DC4EC6" w:rsidRDefault="00DC4EC6" w:rsidP="00DC4EC6">
            <w:pPr>
              <w:pStyle w:val="Label"/>
              <w:spacing w:line="30" w:lineRule="atLeast"/>
              <w:rPr>
                <w:b w:val="0"/>
                <w:color w:val="auto"/>
                <w:sz w:val="24"/>
              </w:rPr>
            </w:pPr>
            <w:r w:rsidRPr="00DC4EC6">
              <w:rPr>
                <w:b w:val="0"/>
                <w:color w:val="auto"/>
                <w:sz w:val="24"/>
              </w:rPr>
              <w:t>Demonstrate your ability to work as a team of at least 3 people</w:t>
            </w:r>
            <w:r>
              <w:rPr>
                <w:b w:val="0"/>
                <w:color w:val="auto"/>
                <w:sz w:val="24"/>
              </w:rPr>
              <w:t>.</w:t>
            </w:r>
          </w:p>
          <w:p w14:paraId="23F94618" w14:textId="77777777" w:rsidR="00DC4EC6" w:rsidRPr="00DC4EC6" w:rsidRDefault="00DC4EC6" w:rsidP="00DC4EC6">
            <w:pPr>
              <w:pStyle w:val="Label"/>
              <w:spacing w:line="30" w:lineRule="atLeast"/>
              <w:rPr>
                <w:b w:val="0"/>
                <w:color w:val="auto"/>
                <w:sz w:val="24"/>
              </w:rPr>
            </w:pPr>
          </w:p>
          <w:p w14:paraId="17403C05" w14:textId="74B42FB4" w:rsidR="00DC4EC6" w:rsidRDefault="00DC4EC6" w:rsidP="00DC4EC6">
            <w:pPr>
              <w:pStyle w:val="Label"/>
              <w:spacing w:line="30" w:lineRule="atLeast"/>
              <w:rPr>
                <w:b w:val="0"/>
                <w:color w:val="auto"/>
                <w:sz w:val="24"/>
              </w:rPr>
            </w:pPr>
            <w:r w:rsidRPr="00DC4EC6">
              <w:rPr>
                <w:b w:val="0"/>
                <w:color w:val="auto"/>
                <w:sz w:val="24"/>
              </w:rPr>
              <w:t>Demonstrate your ability to apply programming competencies contributing to at</w:t>
            </w:r>
            <w:r>
              <w:rPr>
                <w:b w:val="0"/>
                <w:color w:val="auto"/>
                <w:sz w:val="24"/>
              </w:rPr>
              <w:t xml:space="preserve"> </w:t>
            </w:r>
            <w:r w:rsidRPr="00DC4EC6">
              <w:rPr>
                <w:b w:val="0"/>
                <w:color w:val="auto"/>
                <w:sz w:val="24"/>
              </w:rPr>
              <w:t>least 20% of the total work</w:t>
            </w:r>
            <w:r>
              <w:rPr>
                <w:b w:val="0"/>
                <w:color w:val="auto"/>
                <w:sz w:val="24"/>
              </w:rPr>
              <w:t>.</w:t>
            </w:r>
          </w:p>
          <w:p w14:paraId="5ECA4985" w14:textId="77777777" w:rsidR="00DC4EC6" w:rsidRPr="00DC4EC6" w:rsidRDefault="00DC4EC6" w:rsidP="00DC4EC6">
            <w:pPr>
              <w:pStyle w:val="Label"/>
              <w:spacing w:line="30" w:lineRule="atLeast"/>
              <w:rPr>
                <w:b w:val="0"/>
                <w:color w:val="auto"/>
                <w:sz w:val="24"/>
              </w:rPr>
            </w:pPr>
          </w:p>
          <w:p w14:paraId="61CA7AC4" w14:textId="3F96F42B" w:rsidR="00DC4EC6" w:rsidRDefault="00DC4EC6" w:rsidP="00DC4EC6">
            <w:pPr>
              <w:pStyle w:val="Label"/>
              <w:spacing w:line="30" w:lineRule="atLeast"/>
              <w:rPr>
                <w:b w:val="0"/>
                <w:color w:val="auto"/>
                <w:sz w:val="24"/>
              </w:rPr>
            </w:pPr>
            <w:r w:rsidRPr="00DC4EC6">
              <w:rPr>
                <w:b w:val="0"/>
                <w:color w:val="auto"/>
                <w:sz w:val="24"/>
              </w:rPr>
              <w:t>Demonstrate your ability to apply modelling competencies contributing to at least</w:t>
            </w:r>
            <w:r>
              <w:rPr>
                <w:b w:val="0"/>
                <w:color w:val="auto"/>
                <w:sz w:val="24"/>
              </w:rPr>
              <w:t xml:space="preserve"> 2</w:t>
            </w:r>
            <w:r w:rsidRPr="00DC4EC6">
              <w:rPr>
                <w:b w:val="0"/>
                <w:color w:val="auto"/>
                <w:sz w:val="24"/>
              </w:rPr>
              <w:t>0% of the total work</w:t>
            </w:r>
            <w:r>
              <w:rPr>
                <w:b w:val="0"/>
                <w:color w:val="auto"/>
                <w:sz w:val="24"/>
              </w:rPr>
              <w:t>.</w:t>
            </w:r>
          </w:p>
          <w:p w14:paraId="13F2D4B3" w14:textId="77777777" w:rsidR="00DC4EC6" w:rsidRPr="00DC4EC6" w:rsidRDefault="00DC4EC6" w:rsidP="00DC4EC6">
            <w:pPr>
              <w:pStyle w:val="Label"/>
              <w:spacing w:line="30" w:lineRule="atLeast"/>
              <w:rPr>
                <w:b w:val="0"/>
                <w:color w:val="auto"/>
                <w:sz w:val="24"/>
              </w:rPr>
            </w:pPr>
          </w:p>
          <w:p w14:paraId="5017A9AC" w14:textId="46868B05" w:rsidR="00ED6977" w:rsidRDefault="00DC4EC6" w:rsidP="00DC4EC6">
            <w:pPr>
              <w:pStyle w:val="Label"/>
              <w:spacing w:line="30" w:lineRule="atLeast"/>
              <w:rPr>
                <w:b w:val="0"/>
                <w:color w:val="auto"/>
                <w:sz w:val="24"/>
              </w:rPr>
            </w:pPr>
            <w:r w:rsidRPr="00DC4EC6">
              <w:rPr>
                <w:b w:val="0"/>
                <w:color w:val="auto"/>
                <w:sz w:val="24"/>
              </w:rPr>
              <w:t>Demonstrate core analysis and software development skills contributing to at least</w:t>
            </w:r>
            <w:r>
              <w:rPr>
                <w:b w:val="0"/>
                <w:color w:val="auto"/>
                <w:sz w:val="24"/>
              </w:rPr>
              <w:t xml:space="preserve"> </w:t>
            </w:r>
            <w:r w:rsidRPr="00DC4EC6">
              <w:rPr>
                <w:b w:val="0"/>
                <w:color w:val="auto"/>
                <w:sz w:val="24"/>
              </w:rPr>
              <w:t>20% of the total work</w:t>
            </w:r>
            <w:r>
              <w:rPr>
                <w:b w:val="0"/>
                <w:color w:val="auto"/>
                <w:sz w:val="24"/>
              </w:rPr>
              <w:t>.</w:t>
            </w:r>
          </w:p>
          <w:p w14:paraId="329024CC" w14:textId="5EE061C0" w:rsidR="00BC0BB2" w:rsidRDefault="00BC0BB2" w:rsidP="00DC4EC6">
            <w:pPr>
              <w:pStyle w:val="Label"/>
              <w:spacing w:line="30" w:lineRule="atLeast"/>
              <w:rPr>
                <w:b w:val="0"/>
                <w:color w:val="auto"/>
                <w:sz w:val="24"/>
              </w:rPr>
            </w:pPr>
          </w:p>
          <w:p w14:paraId="66D1D6F8" w14:textId="31131462" w:rsidR="00BC0BB2" w:rsidRPr="00BC0BB2" w:rsidRDefault="00BC0BB2" w:rsidP="00BC0BB2">
            <w:pPr>
              <w:pStyle w:val="Label"/>
              <w:spacing w:line="30" w:lineRule="atLeast"/>
              <w:rPr>
                <w:b w:val="0"/>
                <w:color w:val="auto"/>
                <w:sz w:val="24"/>
              </w:rPr>
            </w:pPr>
            <w:r>
              <w:rPr>
                <w:b w:val="0"/>
                <w:color w:val="auto"/>
                <w:sz w:val="24"/>
              </w:rPr>
              <w:t xml:space="preserve">Marking </w:t>
            </w:r>
            <w:r w:rsidRPr="00BC0BB2">
              <w:rPr>
                <w:b w:val="0"/>
                <w:color w:val="auto"/>
                <w:sz w:val="24"/>
              </w:rPr>
              <w:t>will draw on evidence in the final report (40%), peer review documents (20%) and responses</w:t>
            </w:r>
          </w:p>
          <w:p w14:paraId="796F4072" w14:textId="2150CD8B" w:rsidR="007F6185" w:rsidRDefault="00BC0BB2" w:rsidP="00BC0BB2">
            <w:pPr>
              <w:pStyle w:val="Label"/>
              <w:spacing w:line="30" w:lineRule="atLeast"/>
              <w:rPr>
                <w:b w:val="0"/>
                <w:color w:val="auto"/>
                <w:sz w:val="24"/>
              </w:rPr>
            </w:pPr>
            <w:r w:rsidRPr="00BC0BB2">
              <w:rPr>
                <w:b w:val="0"/>
                <w:color w:val="auto"/>
                <w:sz w:val="24"/>
              </w:rPr>
              <w:t xml:space="preserve">to questions (40%) during the presentation to determine </w:t>
            </w:r>
            <w:r>
              <w:rPr>
                <w:b w:val="0"/>
                <w:color w:val="auto"/>
                <w:sz w:val="24"/>
              </w:rPr>
              <w:t>your actual</w:t>
            </w:r>
            <w:r w:rsidRPr="00BC0BB2">
              <w:rPr>
                <w:b w:val="0"/>
                <w:color w:val="auto"/>
                <w:sz w:val="24"/>
              </w:rPr>
              <w:t xml:space="preserve"> contribution</w:t>
            </w:r>
          </w:p>
          <w:p w14:paraId="2C404C59" w14:textId="332DA713" w:rsidR="00BC0BB2" w:rsidRDefault="00BC0BB2" w:rsidP="00BC0BB2">
            <w:pPr>
              <w:pStyle w:val="Label"/>
              <w:spacing w:line="30" w:lineRule="atLeast"/>
            </w:pPr>
          </w:p>
        </w:tc>
      </w:tr>
      <w:tr w:rsidR="007F6185" w:rsidRPr="00B475DD" w14:paraId="1EB14E38" w14:textId="77777777" w:rsidTr="00D415FC">
        <w:tc>
          <w:tcPr>
            <w:tcW w:w="11624" w:type="dxa"/>
            <w:shd w:val="clear" w:color="auto" w:fill="C6D9F1" w:themeFill="text2" w:themeFillTint="33"/>
          </w:tcPr>
          <w:sdt>
            <w:sdtPr>
              <w:rPr>
                <w:sz w:val="22"/>
              </w:rPr>
              <w:alias w:val="Quality"/>
              <w:tag w:val="Quality"/>
              <w:id w:val="-1360960518"/>
              <w:lock w:val="sdtContentLocked"/>
              <w:placeholder>
                <w:docPart w:val="DefaultPlaceholder_-1854013440"/>
              </w:placeholder>
            </w:sdtPr>
            <w:sdtEndPr/>
            <w:sdtContent>
              <w:p w14:paraId="3C803D02" w14:textId="77777777" w:rsidR="007F6185" w:rsidRPr="00ED6977" w:rsidRDefault="007F6185" w:rsidP="00363944">
                <w:pPr>
                  <w:pStyle w:val="Label"/>
                  <w:spacing w:line="30" w:lineRule="atLeast"/>
                  <w:rPr>
                    <w:sz w:val="22"/>
                  </w:rPr>
                </w:pPr>
                <w:r w:rsidRPr="00ED6977">
                  <w:rPr>
                    <w:sz w:val="22"/>
                  </w:rPr>
                  <w:t>How do I produce high quality work that merits a good grade?</w:t>
                </w:r>
              </w:p>
            </w:sdtContent>
          </w:sdt>
        </w:tc>
      </w:tr>
      <w:tr w:rsidR="007F6185" w:rsidRPr="00B475DD" w14:paraId="4D7CA5A9" w14:textId="77777777" w:rsidTr="00D415FC">
        <w:tc>
          <w:tcPr>
            <w:tcW w:w="11624" w:type="dxa"/>
            <w:shd w:val="clear" w:color="auto" w:fill="ECF1F8"/>
          </w:tcPr>
          <w:p w14:paraId="131281AE" w14:textId="77777777" w:rsidR="007F6185" w:rsidRPr="00F81B70" w:rsidRDefault="007F6185" w:rsidP="00363944">
            <w:pPr>
              <w:pStyle w:val="Label"/>
              <w:spacing w:line="30" w:lineRule="atLeast"/>
              <w:rPr>
                <w:b w:val="0"/>
                <w:sz w:val="24"/>
              </w:rPr>
            </w:pPr>
          </w:p>
          <w:p w14:paraId="4805A0B0" w14:textId="1FA1ACB9" w:rsidR="00ED6977" w:rsidRPr="00F81B70" w:rsidRDefault="00BE267F" w:rsidP="00363944">
            <w:pPr>
              <w:pStyle w:val="Label"/>
              <w:spacing w:line="30" w:lineRule="atLeast"/>
              <w:rPr>
                <w:b w:val="0"/>
                <w:sz w:val="24"/>
              </w:rPr>
            </w:pPr>
            <w:r w:rsidRPr="00F81B70">
              <w:rPr>
                <w:b w:val="0"/>
                <w:sz w:val="24"/>
              </w:rPr>
              <w:t xml:space="preserve">Make sure that your UML diagrams are </w:t>
            </w:r>
            <w:r w:rsidR="00F81B70" w:rsidRPr="00F81B70">
              <w:rPr>
                <w:b w:val="0"/>
                <w:sz w:val="24"/>
              </w:rPr>
              <w:t>clear without being too detailed.  They need to clearly explain the concepts you are modelling without causing confusion to the reader.</w:t>
            </w:r>
          </w:p>
          <w:p w14:paraId="186BFE91" w14:textId="0211AD7D" w:rsidR="00F81B70" w:rsidRPr="00F81B70" w:rsidRDefault="00F81B70" w:rsidP="00363944">
            <w:pPr>
              <w:pStyle w:val="Label"/>
              <w:spacing w:line="30" w:lineRule="atLeast"/>
              <w:rPr>
                <w:b w:val="0"/>
                <w:sz w:val="24"/>
              </w:rPr>
            </w:pPr>
          </w:p>
          <w:p w14:paraId="5A2881A2" w14:textId="77777777" w:rsidR="00F81B70" w:rsidRDefault="00F81B70" w:rsidP="00F81B70">
            <w:pPr>
              <w:pStyle w:val="Label"/>
              <w:spacing w:line="30" w:lineRule="atLeast"/>
              <w:rPr>
                <w:b w:val="0"/>
                <w:sz w:val="24"/>
              </w:rPr>
            </w:pPr>
            <w:r w:rsidRPr="00F81B70">
              <w:rPr>
                <w:b w:val="0"/>
                <w:sz w:val="24"/>
              </w:rPr>
              <w:t>Your code should make good use of the concepts we have been covering in the lectures and practicals.  Make sure that you check all user inputs are valid.  Make use of comments in your code so ensure maintainability. Remember that others need to be able to read and understand what your code is doing.</w:t>
            </w:r>
          </w:p>
          <w:p w14:paraId="6E5C53B5" w14:textId="77777777" w:rsidR="00F81B70" w:rsidRDefault="00F81B70" w:rsidP="00F81B70">
            <w:pPr>
              <w:pStyle w:val="Label"/>
              <w:spacing w:line="30" w:lineRule="atLeast"/>
              <w:rPr>
                <w:b w:val="0"/>
                <w:sz w:val="24"/>
              </w:rPr>
            </w:pPr>
          </w:p>
          <w:p w14:paraId="0CD4665D" w14:textId="77777777" w:rsidR="00F81B70" w:rsidRDefault="00F81B70" w:rsidP="00F81B70">
            <w:pPr>
              <w:pStyle w:val="Label"/>
              <w:spacing w:line="30" w:lineRule="atLeast"/>
              <w:rPr>
                <w:b w:val="0"/>
                <w:sz w:val="24"/>
              </w:rPr>
            </w:pPr>
            <w:r>
              <w:rPr>
                <w:b w:val="0"/>
                <w:sz w:val="24"/>
              </w:rPr>
              <w:t>Test your application and show evidence of how you tested it.  Get someone else to run your application as they might discover issues that you have missed.</w:t>
            </w:r>
          </w:p>
          <w:p w14:paraId="66528EA1" w14:textId="77777777" w:rsidR="00F81B70" w:rsidRDefault="00F81B70" w:rsidP="00F81B70">
            <w:pPr>
              <w:pStyle w:val="Label"/>
              <w:spacing w:line="30" w:lineRule="atLeast"/>
              <w:rPr>
                <w:b w:val="0"/>
                <w:sz w:val="24"/>
              </w:rPr>
            </w:pPr>
          </w:p>
          <w:p w14:paraId="5549698D" w14:textId="77777777" w:rsidR="00F81B70" w:rsidRDefault="00F81B70" w:rsidP="00F81B70">
            <w:pPr>
              <w:pStyle w:val="Label"/>
              <w:spacing w:line="30" w:lineRule="atLeast"/>
              <w:rPr>
                <w:b w:val="0"/>
                <w:sz w:val="24"/>
              </w:rPr>
            </w:pPr>
            <w:r>
              <w:rPr>
                <w:b w:val="0"/>
                <w:sz w:val="24"/>
              </w:rPr>
              <w:t>Your individual report is your chance to explain what you did in the group. What role did you play and how did it go?  Did the group work well together? What went well and what didn’t.  Be prepared to criticise yourself and make sure that any feedback on other team members is fair and accurate.</w:t>
            </w:r>
          </w:p>
          <w:p w14:paraId="4FBB1755" w14:textId="77777777" w:rsidR="00F81B70" w:rsidRDefault="00F81B70" w:rsidP="00F81B70">
            <w:pPr>
              <w:pStyle w:val="Label"/>
              <w:spacing w:line="30" w:lineRule="atLeast"/>
              <w:rPr>
                <w:b w:val="0"/>
                <w:sz w:val="24"/>
              </w:rPr>
            </w:pPr>
          </w:p>
          <w:p w14:paraId="06486CDB" w14:textId="1640CA92" w:rsidR="00375335" w:rsidRDefault="00375335" w:rsidP="00F81B70">
            <w:pPr>
              <w:pStyle w:val="Label"/>
              <w:spacing w:line="30" w:lineRule="atLeast"/>
              <w:rPr>
                <w:b w:val="0"/>
                <w:sz w:val="24"/>
              </w:rPr>
            </w:pPr>
            <w:r>
              <w:rPr>
                <w:b w:val="0"/>
                <w:sz w:val="24"/>
              </w:rPr>
              <w:t>Make sure you proof read and spell check your report before submitting it.  Reading work out loud is often a great way to identify sentences that don’t flow well.</w:t>
            </w:r>
          </w:p>
          <w:p w14:paraId="37C5F53D" w14:textId="6526411C" w:rsidR="00375335" w:rsidRDefault="00375335" w:rsidP="00F81B70">
            <w:pPr>
              <w:pStyle w:val="Label"/>
              <w:spacing w:line="30" w:lineRule="atLeast"/>
              <w:rPr>
                <w:b w:val="0"/>
                <w:sz w:val="24"/>
              </w:rPr>
            </w:pPr>
          </w:p>
          <w:p w14:paraId="079CAD96" w14:textId="134F751F" w:rsidR="00B254F4" w:rsidRDefault="00174704" w:rsidP="00F81B70">
            <w:pPr>
              <w:pStyle w:val="Label"/>
              <w:spacing w:line="30" w:lineRule="atLeast"/>
              <w:rPr>
                <w:b w:val="0"/>
                <w:sz w:val="24"/>
              </w:rPr>
            </w:pPr>
            <w:r>
              <w:rPr>
                <w:b w:val="0"/>
                <w:sz w:val="24"/>
              </w:rPr>
              <w:t>Your presentation should involve everyone in the group.  Make sure your slides are well organised and not too crowded – bullet points work better than paragraphs and paragraphs of text.  Consider using screen shots of your application if you want to but don’t put code on slides.</w:t>
            </w:r>
          </w:p>
          <w:p w14:paraId="5890FE67" w14:textId="2384C6A9" w:rsidR="00375335" w:rsidRPr="00F81B70" w:rsidRDefault="00375335" w:rsidP="00F81B70">
            <w:pPr>
              <w:pStyle w:val="Label"/>
              <w:spacing w:line="30" w:lineRule="atLeast"/>
              <w:rPr>
                <w:b w:val="0"/>
                <w:sz w:val="24"/>
              </w:rPr>
            </w:pPr>
          </w:p>
        </w:tc>
      </w:tr>
      <w:tr w:rsidR="00ED6977" w:rsidRPr="00B475DD" w14:paraId="1AE06F01" w14:textId="77777777" w:rsidTr="00D415FC">
        <w:sdt>
          <w:sdtPr>
            <w:rPr>
              <w:sz w:val="22"/>
            </w:rPr>
            <w:alias w:val="ScheduledSession"/>
            <w:tag w:val="Scheduled"/>
            <w:id w:val="-757752998"/>
            <w:lock w:val="sdtContentLocked"/>
            <w:placeholder>
              <w:docPart w:val="DefaultPlaceholder_-1854013440"/>
            </w:placeholder>
          </w:sdtPr>
          <w:sdtEndPr/>
          <w:sdtContent>
            <w:tc>
              <w:tcPr>
                <w:tcW w:w="11624" w:type="dxa"/>
                <w:shd w:val="clear" w:color="auto" w:fill="C6D9F1" w:themeFill="text2" w:themeFillTint="33"/>
              </w:tcPr>
              <w:p w14:paraId="41EC21FB" w14:textId="77777777" w:rsidR="00ED6977" w:rsidRPr="00ED6977" w:rsidRDefault="00ED6977" w:rsidP="00363944">
                <w:pPr>
                  <w:pStyle w:val="Label"/>
                  <w:spacing w:line="30" w:lineRule="atLeast"/>
                  <w:rPr>
                    <w:sz w:val="22"/>
                  </w:rPr>
                </w:pPr>
                <w:r w:rsidRPr="00ED6977">
                  <w:rPr>
                    <w:sz w:val="22"/>
                  </w:rPr>
                  <w:t>How does assignment relate to what we are doing in scheduled sessions?</w:t>
                </w:r>
              </w:p>
            </w:tc>
          </w:sdtContent>
        </w:sdt>
      </w:tr>
      <w:tr w:rsidR="00ED6977" w:rsidRPr="00B475DD" w14:paraId="4F420A66" w14:textId="77777777" w:rsidTr="00D415FC">
        <w:tc>
          <w:tcPr>
            <w:tcW w:w="11624" w:type="dxa"/>
            <w:shd w:val="clear" w:color="auto" w:fill="ECF1F8"/>
          </w:tcPr>
          <w:p w14:paraId="2F0F4485" w14:textId="77777777" w:rsidR="00ED6977" w:rsidRDefault="00ED6977" w:rsidP="00363944">
            <w:pPr>
              <w:pStyle w:val="Label"/>
              <w:spacing w:line="30" w:lineRule="atLeast"/>
              <w:rPr>
                <w:sz w:val="22"/>
              </w:rPr>
            </w:pPr>
          </w:p>
          <w:p w14:paraId="77C45CE8" w14:textId="77777777" w:rsidR="00ED6977" w:rsidRDefault="00ED6977" w:rsidP="00363944">
            <w:pPr>
              <w:pStyle w:val="Label"/>
              <w:spacing w:line="30" w:lineRule="atLeast"/>
              <w:rPr>
                <w:sz w:val="22"/>
              </w:rPr>
            </w:pPr>
          </w:p>
          <w:p w14:paraId="432D3222" w14:textId="77777777" w:rsidR="00ED6977" w:rsidRDefault="00ED6977" w:rsidP="00363944">
            <w:pPr>
              <w:pStyle w:val="Label"/>
              <w:spacing w:line="30" w:lineRule="atLeast"/>
              <w:rPr>
                <w:sz w:val="22"/>
              </w:rPr>
            </w:pPr>
          </w:p>
          <w:p w14:paraId="37E913F3" w14:textId="77777777" w:rsidR="00ED6977" w:rsidRDefault="00ED6977" w:rsidP="00363944">
            <w:pPr>
              <w:pStyle w:val="Label"/>
              <w:spacing w:line="30" w:lineRule="atLeast"/>
              <w:rPr>
                <w:sz w:val="22"/>
              </w:rPr>
            </w:pPr>
          </w:p>
          <w:p w14:paraId="03AF23B4" w14:textId="77777777" w:rsidR="00ED6977" w:rsidRDefault="00ED6977" w:rsidP="00363944">
            <w:pPr>
              <w:pStyle w:val="Label"/>
              <w:spacing w:line="30" w:lineRule="atLeast"/>
              <w:rPr>
                <w:sz w:val="22"/>
              </w:rPr>
            </w:pPr>
          </w:p>
          <w:p w14:paraId="70F95C5F" w14:textId="77777777" w:rsidR="00ED6977" w:rsidRDefault="00ED6977" w:rsidP="00363944">
            <w:pPr>
              <w:pStyle w:val="Label"/>
              <w:spacing w:line="30" w:lineRule="atLeast"/>
              <w:rPr>
                <w:sz w:val="22"/>
              </w:rPr>
            </w:pPr>
          </w:p>
          <w:p w14:paraId="29599A41" w14:textId="77777777" w:rsidR="00ED6977" w:rsidRDefault="00ED6977" w:rsidP="00363944">
            <w:pPr>
              <w:pStyle w:val="Label"/>
              <w:spacing w:line="30" w:lineRule="atLeast"/>
              <w:rPr>
                <w:sz w:val="22"/>
              </w:rPr>
            </w:pPr>
          </w:p>
          <w:p w14:paraId="6D7F7F42" w14:textId="77777777" w:rsidR="00ED6977" w:rsidRPr="00ED6977" w:rsidRDefault="00ED6977" w:rsidP="00363944">
            <w:pPr>
              <w:pStyle w:val="Label"/>
              <w:spacing w:line="30" w:lineRule="atLeast"/>
              <w:rPr>
                <w:sz w:val="22"/>
              </w:rPr>
            </w:pPr>
          </w:p>
        </w:tc>
      </w:tr>
    </w:tbl>
    <w:p w14:paraId="3395DBF9" w14:textId="77777777" w:rsidR="007F6185" w:rsidRDefault="007F6185" w:rsidP="00363944">
      <w:pPr>
        <w:spacing w:line="30" w:lineRule="atLeast"/>
      </w:pPr>
    </w:p>
    <w:p w14:paraId="1724AF09" w14:textId="77777777" w:rsidR="00DF03B4" w:rsidRDefault="00DF03B4" w:rsidP="00363944">
      <w:pPr>
        <w:spacing w:line="30" w:lineRule="atLeast"/>
      </w:pPr>
    </w:p>
    <w:p w14:paraId="755B9BFF" w14:textId="77777777" w:rsidR="00DF03B4" w:rsidRDefault="007E565F" w:rsidP="00363944">
      <w:pPr>
        <w:spacing w:line="30" w:lineRule="atLeast"/>
      </w:pPr>
      <w:r w:rsidRPr="006455E5">
        <w:rPr>
          <w:noProof/>
          <w:lang w:eastAsia="en-GB"/>
        </w:rPr>
        <w:drawing>
          <wp:anchor distT="0" distB="0" distL="114300" distR="114300" simplePos="0" relativeHeight="251664384" behindDoc="0" locked="0" layoutInCell="1" allowOverlap="1" wp14:anchorId="01E6CB93" wp14:editId="0E1C7DC7">
            <wp:simplePos x="0" y="0"/>
            <wp:positionH relativeFrom="column">
              <wp:posOffset>607060</wp:posOffset>
            </wp:positionH>
            <wp:positionV relativeFrom="paragraph">
              <wp:posOffset>190500</wp:posOffset>
            </wp:positionV>
            <wp:extent cx="471170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11700" cy="330200"/>
                    </a:xfrm>
                    <a:prstGeom prst="rect">
                      <a:avLst/>
                    </a:prstGeom>
                  </pic:spPr>
                </pic:pic>
              </a:graphicData>
            </a:graphic>
          </wp:anchor>
        </w:drawing>
      </w:r>
      <w:r w:rsidRPr="006455E5">
        <w:rPr>
          <w:noProof/>
          <w:lang w:eastAsia="en-GB"/>
        </w:rPr>
        <w:drawing>
          <wp:anchor distT="0" distB="0" distL="114300" distR="114300" simplePos="0" relativeHeight="251663360" behindDoc="0" locked="0" layoutInCell="1" allowOverlap="1" wp14:anchorId="7611F7AF" wp14:editId="2A57F4DA">
            <wp:simplePos x="0" y="0"/>
            <wp:positionH relativeFrom="column">
              <wp:posOffset>-2540</wp:posOffset>
            </wp:positionH>
            <wp:positionV relativeFrom="paragraph">
              <wp:posOffset>63500</wp:posOffset>
            </wp:positionV>
            <wp:extent cx="635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5000" cy="457200"/>
                    </a:xfrm>
                    <a:prstGeom prst="rect">
                      <a:avLst/>
                    </a:prstGeom>
                  </pic:spPr>
                </pic:pic>
              </a:graphicData>
            </a:graphic>
            <wp14:sizeRelH relativeFrom="page">
              <wp14:pctWidth>0</wp14:pctWidth>
            </wp14:sizeRelH>
            <wp14:sizeRelV relativeFrom="page">
              <wp14:pctHeight>0</wp14:pctHeight>
            </wp14:sizeRelV>
          </wp:anchor>
        </w:drawing>
      </w:r>
    </w:p>
    <w:p w14:paraId="567C7A86" w14:textId="77777777" w:rsidR="00DF03B4" w:rsidRDefault="00DF03B4" w:rsidP="00363944">
      <w:pPr>
        <w:spacing w:line="30" w:lineRule="atLeast"/>
      </w:pPr>
    </w:p>
    <w:p w14:paraId="00754E4F" w14:textId="77777777" w:rsidR="00DF03B4" w:rsidRDefault="00DF03B4" w:rsidP="00363944">
      <w:pPr>
        <w:spacing w:line="30" w:lineRule="atLeast"/>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19"/>
      </w:tblGrid>
      <w:tr w:rsidR="00DF03B4" w:rsidRPr="00ED6977" w14:paraId="415D822F" w14:textId="77777777" w:rsidTr="00D415FC">
        <w:tc>
          <w:tcPr>
            <w:tcW w:w="11619" w:type="dxa"/>
            <w:shd w:val="clear" w:color="auto" w:fill="D6E3BC" w:themeFill="accent3" w:themeFillTint="66"/>
          </w:tcPr>
          <w:sdt>
            <w:sdtPr>
              <w:rPr>
                <w:sz w:val="22"/>
              </w:rPr>
              <w:alias w:val="Marking"/>
              <w:tag w:val="Marking"/>
              <w:id w:val="734288700"/>
              <w:lock w:val="sdtContentLocked"/>
              <w:placeholder>
                <w:docPart w:val="DefaultPlaceholder_-1854013440"/>
              </w:placeholder>
            </w:sdtPr>
            <w:sdtEndPr/>
            <w:sdtContent>
              <w:p w14:paraId="2F49E832" w14:textId="77777777" w:rsidR="00DF03B4" w:rsidRPr="00ED6977" w:rsidRDefault="00DF03B4" w:rsidP="00363944">
                <w:pPr>
                  <w:pStyle w:val="Label"/>
                  <w:spacing w:line="30" w:lineRule="atLeast"/>
                  <w:rPr>
                    <w:sz w:val="22"/>
                  </w:rPr>
                </w:pPr>
                <w:r>
                  <w:rPr>
                    <w:sz w:val="22"/>
                  </w:rPr>
                  <w:t>How will my assignment be marked?</w:t>
                </w:r>
              </w:p>
            </w:sdtContent>
          </w:sdt>
        </w:tc>
      </w:tr>
      <w:tr w:rsidR="00DF03B4" w:rsidRPr="00B475DD" w14:paraId="183B6D67" w14:textId="77777777" w:rsidTr="00D415FC">
        <w:tc>
          <w:tcPr>
            <w:tcW w:w="11619" w:type="dxa"/>
            <w:shd w:val="clear" w:color="auto" w:fill="EAF1DD" w:themeFill="accent3" w:themeFillTint="33"/>
          </w:tcPr>
          <w:p w14:paraId="3B581702" w14:textId="77777777" w:rsidR="00DF03B4" w:rsidRDefault="00DF03B4" w:rsidP="00363944">
            <w:pPr>
              <w:spacing w:line="30" w:lineRule="atLeast"/>
            </w:pPr>
          </w:p>
          <w:sdt>
            <w:sdtPr>
              <w:alias w:val="Text"/>
              <w:tag w:val="text"/>
              <w:id w:val="1367326801"/>
              <w:lock w:val="sdtContentLocked"/>
              <w:placeholder>
                <w:docPart w:val="DefaultPlaceholder_-1854013440"/>
              </w:placeholder>
            </w:sdtPr>
            <w:sdtEndPr/>
            <w:sdtContent>
              <w:p w14:paraId="3D778649" w14:textId="77777777" w:rsidR="00DF03B4" w:rsidRDefault="00DF03B4" w:rsidP="00363944">
                <w:pPr>
                  <w:spacing w:line="30" w:lineRule="atLeast"/>
                </w:pPr>
                <w:r>
                  <w:t>Your assignment be marked according to the threshold expectations and the criteria on the following page</w:t>
                </w:r>
                <w:r w:rsidR="00BC1E15">
                  <w:t>.</w:t>
                </w:r>
              </w:p>
              <w:p w14:paraId="2D678134" w14:textId="77777777" w:rsidR="00BC1E15" w:rsidRDefault="00BC1E15" w:rsidP="00363944">
                <w:pPr>
                  <w:spacing w:line="30" w:lineRule="atLeast"/>
                </w:pPr>
              </w:p>
              <w:p w14:paraId="76D463D5" w14:textId="77777777" w:rsidR="00DF03B4" w:rsidRDefault="00BC1E15" w:rsidP="00363944">
                <w:pPr>
                  <w:spacing w:line="30" w:lineRule="atLeast"/>
                </w:pPr>
                <w:r>
                  <w:t>You can use them to evaluate your own work and estimate your grade before you submit.</w:t>
                </w:r>
              </w:p>
            </w:sdtContent>
          </w:sdt>
          <w:p w14:paraId="4D06C835" w14:textId="77777777" w:rsidR="00DF03B4" w:rsidRPr="00B475DD" w:rsidRDefault="00DF03B4" w:rsidP="00363944">
            <w:pPr>
              <w:spacing w:line="30" w:lineRule="atLeast"/>
            </w:pPr>
          </w:p>
        </w:tc>
      </w:tr>
    </w:tbl>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1"/>
        <w:gridCol w:w="3732"/>
        <w:gridCol w:w="3733"/>
        <w:gridCol w:w="3733"/>
      </w:tblGrid>
      <w:tr w:rsidR="006578C5" w:rsidRPr="006578C5" w14:paraId="48DF4555" w14:textId="77777777" w:rsidTr="00D415FC">
        <w:tc>
          <w:tcPr>
            <w:tcW w:w="421" w:type="dxa"/>
            <w:shd w:val="clear" w:color="auto" w:fill="C2D69B" w:themeFill="accent3" w:themeFillTint="99"/>
          </w:tcPr>
          <w:p w14:paraId="3AE0BB38" w14:textId="77777777" w:rsidR="006578C5" w:rsidRPr="006578C5" w:rsidRDefault="006578C5" w:rsidP="00363944">
            <w:pPr>
              <w:spacing w:line="30" w:lineRule="atLeast"/>
              <w:jc w:val="center"/>
              <w:rPr>
                <w:b/>
                <w:sz w:val="22"/>
              </w:rPr>
            </w:pPr>
          </w:p>
        </w:tc>
        <w:tc>
          <w:tcPr>
            <w:tcW w:w="3732" w:type="dxa"/>
            <w:shd w:val="clear" w:color="auto" w:fill="C2D69B" w:themeFill="accent3" w:themeFillTint="99"/>
          </w:tcPr>
          <w:sdt>
            <w:sdtPr>
              <w:rPr>
                <w:b/>
                <w:sz w:val="22"/>
              </w:rPr>
              <w:alias w:val="2:2"/>
              <w:tag w:val="2:2"/>
              <w:id w:val="-1119761905"/>
              <w:lock w:val="sdtContentLocked"/>
              <w:placeholder>
                <w:docPart w:val="DefaultPlaceholder_-1854013440"/>
              </w:placeholder>
            </w:sdtPr>
            <w:sdtEndPr/>
            <w:sdtContent>
              <w:p w14:paraId="5A7B3307" w14:textId="77777777" w:rsidR="006578C5" w:rsidRPr="006578C5" w:rsidRDefault="006578C5" w:rsidP="00363944">
                <w:pPr>
                  <w:spacing w:line="30" w:lineRule="atLeast"/>
                  <w:jc w:val="center"/>
                  <w:rPr>
                    <w:b/>
                    <w:sz w:val="22"/>
                  </w:rPr>
                </w:pPr>
                <w:r w:rsidRPr="006578C5">
                  <w:rPr>
                    <w:b/>
                    <w:sz w:val="22"/>
                  </w:rPr>
                  <w:t>Lower 2</w:t>
                </w:r>
                <w:r w:rsidRPr="006578C5">
                  <w:rPr>
                    <w:b/>
                    <w:sz w:val="22"/>
                    <w:vertAlign w:val="superscript"/>
                  </w:rPr>
                  <w:t>nd</w:t>
                </w:r>
                <w:r w:rsidRPr="006578C5">
                  <w:rPr>
                    <w:b/>
                    <w:sz w:val="22"/>
                  </w:rPr>
                  <w:t xml:space="preserve"> – 50-59%</w:t>
                </w:r>
              </w:p>
            </w:sdtContent>
          </w:sdt>
        </w:tc>
        <w:tc>
          <w:tcPr>
            <w:tcW w:w="3733" w:type="dxa"/>
            <w:shd w:val="clear" w:color="auto" w:fill="C2D69B" w:themeFill="accent3" w:themeFillTint="99"/>
          </w:tcPr>
          <w:sdt>
            <w:sdtPr>
              <w:rPr>
                <w:b/>
                <w:sz w:val="22"/>
              </w:rPr>
              <w:alias w:val="2:1"/>
              <w:tag w:val="2:1"/>
              <w:id w:val="1775060967"/>
              <w:lock w:val="sdtContentLocked"/>
              <w:placeholder>
                <w:docPart w:val="DefaultPlaceholder_-1854013440"/>
              </w:placeholder>
            </w:sdtPr>
            <w:sdtEndPr/>
            <w:sdtContent>
              <w:p w14:paraId="43616BA9" w14:textId="77777777" w:rsidR="006578C5" w:rsidRPr="006578C5" w:rsidRDefault="006578C5" w:rsidP="00363944">
                <w:pPr>
                  <w:spacing w:line="30" w:lineRule="atLeast"/>
                  <w:jc w:val="center"/>
                  <w:rPr>
                    <w:b/>
                    <w:sz w:val="22"/>
                  </w:rPr>
                </w:pPr>
                <w:r w:rsidRPr="006578C5">
                  <w:rPr>
                    <w:b/>
                    <w:sz w:val="22"/>
                  </w:rPr>
                  <w:t>Upper 2</w:t>
                </w:r>
                <w:r w:rsidRPr="006578C5">
                  <w:rPr>
                    <w:b/>
                    <w:sz w:val="22"/>
                    <w:vertAlign w:val="superscript"/>
                  </w:rPr>
                  <w:t>nd</w:t>
                </w:r>
                <w:r w:rsidRPr="006578C5">
                  <w:rPr>
                    <w:b/>
                    <w:sz w:val="22"/>
                  </w:rPr>
                  <w:t xml:space="preserve"> – 60-69%</w:t>
                </w:r>
              </w:p>
            </w:sdtContent>
          </w:sdt>
        </w:tc>
        <w:tc>
          <w:tcPr>
            <w:tcW w:w="3733" w:type="dxa"/>
            <w:shd w:val="clear" w:color="auto" w:fill="C2D69B" w:themeFill="accent3" w:themeFillTint="99"/>
          </w:tcPr>
          <w:sdt>
            <w:sdtPr>
              <w:rPr>
                <w:b/>
                <w:sz w:val="22"/>
              </w:rPr>
              <w:alias w:val="1st"/>
              <w:tag w:val="1st"/>
              <w:id w:val="937254634"/>
              <w:lock w:val="sdtContentLocked"/>
            </w:sdtPr>
            <w:sdtEndPr/>
            <w:sdtContent>
              <w:p w14:paraId="0B6BFD40" w14:textId="77777777" w:rsidR="006578C5" w:rsidRPr="006578C5" w:rsidRDefault="006578C5" w:rsidP="00363944">
                <w:pPr>
                  <w:spacing w:line="30" w:lineRule="atLeast"/>
                  <w:jc w:val="center"/>
                  <w:rPr>
                    <w:b/>
                    <w:sz w:val="22"/>
                  </w:rPr>
                </w:pPr>
                <w:r w:rsidRPr="006578C5">
                  <w:rPr>
                    <w:b/>
                    <w:sz w:val="22"/>
                  </w:rPr>
                  <w:t>1</w:t>
                </w:r>
                <w:r w:rsidRPr="006578C5">
                  <w:rPr>
                    <w:b/>
                    <w:sz w:val="22"/>
                    <w:vertAlign w:val="superscript"/>
                  </w:rPr>
                  <w:t>st</w:t>
                </w:r>
                <w:r w:rsidRPr="006578C5">
                  <w:rPr>
                    <w:b/>
                    <w:sz w:val="22"/>
                  </w:rPr>
                  <w:t xml:space="preserve"> Class – 70%+</w:t>
                </w:r>
              </w:p>
            </w:sdtContent>
          </w:sdt>
        </w:tc>
      </w:tr>
      <w:tr w:rsidR="006578C5" w:rsidRPr="006578C5" w14:paraId="28D3019E" w14:textId="77777777" w:rsidTr="00D415FC">
        <w:tc>
          <w:tcPr>
            <w:tcW w:w="421" w:type="dxa"/>
            <w:shd w:val="clear" w:color="auto" w:fill="EAF1DD" w:themeFill="accent3" w:themeFillTint="33"/>
            <w:vAlign w:val="center"/>
          </w:tcPr>
          <w:p w14:paraId="3873B9DA" w14:textId="77777777" w:rsidR="006578C5" w:rsidRPr="006578C5" w:rsidRDefault="006578C5" w:rsidP="00363944">
            <w:pPr>
              <w:spacing w:line="30" w:lineRule="atLeast"/>
              <w:rPr>
                <w:b/>
              </w:rPr>
            </w:pPr>
            <w:r w:rsidRPr="006578C5">
              <w:rPr>
                <w:b/>
              </w:rPr>
              <w:t>1</w:t>
            </w:r>
          </w:p>
        </w:tc>
        <w:tc>
          <w:tcPr>
            <w:tcW w:w="3732" w:type="dxa"/>
            <w:shd w:val="clear" w:color="auto" w:fill="EAF1DD" w:themeFill="accent3" w:themeFillTint="33"/>
          </w:tcPr>
          <w:p w14:paraId="4AADB038" w14:textId="1FF3C5E9" w:rsidR="006578C5" w:rsidRPr="00D23732" w:rsidRDefault="00926293" w:rsidP="00363944">
            <w:pPr>
              <w:spacing w:line="30" w:lineRule="atLeast"/>
              <w:rPr>
                <w:b/>
              </w:rPr>
            </w:pPr>
            <w:r w:rsidRPr="00D23732">
              <w:rPr>
                <w:b/>
              </w:rPr>
              <w:t>Requirements Analysis</w:t>
            </w:r>
            <w:r w:rsidR="007F73AA" w:rsidRPr="00D23732">
              <w:rPr>
                <w:b/>
              </w:rPr>
              <w:t>/Design</w:t>
            </w:r>
            <w:r w:rsidRPr="00D23732">
              <w:rPr>
                <w:b/>
              </w:rPr>
              <w:t xml:space="preserve"> Document</w:t>
            </w:r>
          </w:p>
          <w:p w14:paraId="044E2DE3" w14:textId="77777777" w:rsidR="006578C5" w:rsidRPr="006578C5" w:rsidRDefault="006578C5" w:rsidP="00363944">
            <w:pPr>
              <w:spacing w:line="30" w:lineRule="atLeast"/>
            </w:pPr>
          </w:p>
          <w:p w14:paraId="5BE6BF22" w14:textId="5540E0D1" w:rsidR="008A18F4" w:rsidRDefault="008A18F4" w:rsidP="008A18F4">
            <w:pPr>
              <w:spacing w:line="30" w:lineRule="atLeast"/>
            </w:pPr>
            <w:r>
              <w:t>Some sea, fish and clam level use cases included and some are accurate.</w:t>
            </w:r>
          </w:p>
          <w:p w14:paraId="3E3F6A3F" w14:textId="77777777" w:rsidR="008A18F4" w:rsidRDefault="008A18F4" w:rsidP="008A18F4">
            <w:pPr>
              <w:spacing w:line="30" w:lineRule="atLeast"/>
            </w:pPr>
          </w:p>
          <w:p w14:paraId="21DBC622" w14:textId="520D4D6B" w:rsidR="008A18F4" w:rsidRDefault="008A18F4" w:rsidP="008A18F4">
            <w:pPr>
              <w:spacing w:line="30" w:lineRule="atLeast"/>
            </w:pPr>
            <w:r>
              <w:t>Some scenarios included to validate use cases.</w:t>
            </w:r>
          </w:p>
          <w:p w14:paraId="074CD8A0" w14:textId="77777777" w:rsidR="008A18F4" w:rsidRDefault="008A18F4" w:rsidP="008A18F4">
            <w:pPr>
              <w:spacing w:line="30" w:lineRule="atLeast"/>
            </w:pPr>
          </w:p>
          <w:p w14:paraId="2A1F3689" w14:textId="4B8E965D" w:rsidR="008A18F4" w:rsidRDefault="008A18F4" w:rsidP="008A18F4">
            <w:pPr>
              <w:spacing w:line="30" w:lineRule="atLeast"/>
            </w:pPr>
            <w:r>
              <w:t>Some activity diagrams present and accurate.</w:t>
            </w:r>
          </w:p>
          <w:p w14:paraId="0A7BF965" w14:textId="77777777" w:rsidR="008A18F4" w:rsidRDefault="008A18F4" w:rsidP="008A18F4">
            <w:pPr>
              <w:spacing w:line="30" w:lineRule="atLeast"/>
            </w:pPr>
          </w:p>
          <w:p w14:paraId="511B4014" w14:textId="2AF3CD89" w:rsidR="008A18F4" w:rsidRDefault="008A18F4" w:rsidP="008A18F4">
            <w:pPr>
              <w:spacing w:line="30" w:lineRule="atLeast"/>
            </w:pPr>
            <w:r>
              <w:t>Some or no class diagrams are present and accurate.</w:t>
            </w:r>
          </w:p>
          <w:p w14:paraId="2313BA38" w14:textId="77777777" w:rsidR="006578C5" w:rsidRPr="006578C5" w:rsidRDefault="006578C5" w:rsidP="007F73AA">
            <w:pPr>
              <w:spacing w:line="30" w:lineRule="atLeast"/>
            </w:pPr>
          </w:p>
        </w:tc>
        <w:tc>
          <w:tcPr>
            <w:tcW w:w="3733" w:type="dxa"/>
            <w:shd w:val="clear" w:color="auto" w:fill="EAF1DD" w:themeFill="accent3" w:themeFillTint="33"/>
          </w:tcPr>
          <w:p w14:paraId="241ABDB5" w14:textId="71F7195E" w:rsidR="00926293" w:rsidRPr="00D23732" w:rsidRDefault="00926293" w:rsidP="00926293">
            <w:pPr>
              <w:spacing w:line="30" w:lineRule="atLeast"/>
              <w:rPr>
                <w:b/>
              </w:rPr>
            </w:pPr>
            <w:r w:rsidRPr="00D23732">
              <w:rPr>
                <w:b/>
              </w:rPr>
              <w:t>Requirements Analysis</w:t>
            </w:r>
            <w:r w:rsidR="007F73AA" w:rsidRPr="00D23732">
              <w:rPr>
                <w:b/>
              </w:rPr>
              <w:t>/Design</w:t>
            </w:r>
            <w:r w:rsidRPr="00D23732">
              <w:rPr>
                <w:b/>
              </w:rPr>
              <w:t xml:space="preserve"> Document</w:t>
            </w:r>
          </w:p>
          <w:p w14:paraId="2F951912" w14:textId="05EF8D00" w:rsidR="007F73AA" w:rsidRDefault="007F73AA" w:rsidP="00926293">
            <w:pPr>
              <w:spacing w:line="30" w:lineRule="atLeast"/>
            </w:pPr>
          </w:p>
          <w:p w14:paraId="444CD3FE" w14:textId="25B3960D" w:rsidR="008A18F4" w:rsidRDefault="008A18F4" w:rsidP="008A18F4">
            <w:pPr>
              <w:spacing w:line="30" w:lineRule="atLeast"/>
            </w:pPr>
            <w:r>
              <w:t>Most sea, fish and clam level use cases included and accurate.</w:t>
            </w:r>
          </w:p>
          <w:p w14:paraId="526D8EB7" w14:textId="77777777" w:rsidR="008A18F4" w:rsidRDefault="008A18F4" w:rsidP="008A18F4">
            <w:pPr>
              <w:spacing w:line="30" w:lineRule="atLeast"/>
            </w:pPr>
          </w:p>
          <w:p w14:paraId="5008DB58" w14:textId="1CBC39CE" w:rsidR="008A18F4" w:rsidRDefault="008A18F4" w:rsidP="008A18F4">
            <w:pPr>
              <w:spacing w:line="30" w:lineRule="atLeast"/>
            </w:pPr>
            <w:r>
              <w:t>Most scenarios included to validate use cases.</w:t>
            </w:r>
          </w:p>
          <w:p w14:paraId="7ED3A923" w14:textId="77777777" w:rsidR="008A18F4" w:rsidRDefault="008A18F4" w:rsidP="008A18F4">
            <w:pPr>
              <w:spacing w:line="30" w:lineRule="atLeast"/>
            </w:pPr>
          </w:p>
          <w:p w14:paraId="190CB2AE" w14:textId="4A9ADFFA" w:rsidR="008A18F4" w:rsidRDefault="008A18F4" w:rsidP="008A18F4">
            <w:pPr>
              <w:spacing w:line="30" w:lineRule="atLeast"/>
            </w:pPr>
            <w:r>
              <w:t>Most activity diagrams present and accurate.</w:t>
            </w:r>
          </w:p>
          <w:p w14:paraId="172F8692" w14:textId="77777777" w:rsidR="008A18F4" w:rsidRDefault="008A18F4" w:rsidP="008A18F4">
            <w:pPr>
              <w:spacing w:line="30" w:lineRule="atLeast"/>
            </w:pPr>
          </w:p>
          <w:p w14:paraId="154A3BD9" w14:textId="5C68D2B7" w:rsidR="008A18F4" w:rsidRDefault="008A18F4" w:rsidP="008A18F4">
            <w:pPr>
              <w:spacing w:line="30" w:lineRule="atLeast"/>
            </w:pPr>
            <w:r>
              <w:t>Most class diagrams are present and accurate.</w:t>
            </w:r>
          </w:p>
          <w:p w14:paraId="5200FB16" w14:textId="77777777" w:rsidR="007F73AA" w:rsidRPr="006578C5" w:rsidRDefault="007F73AA" w:rsidP="00926293">
            <w:pPr>
              <w:spacing w:line="30" w:lineRule="atLeast"/>
            </w:pPr>
          </w:p>
          <w:p w14:paraId="46DBC4A5" w14:textId="77777777" w:rsidR="006578C5" w:rsidRPr="006578C5" w:rsidRDefault="006578C5" w:rsidP="00363944">
            <w:pPr>
              <w:spacing w:line="30" w:lineRule="atLeast"/>
            </w:pPr>
          </w:p>
        </w:tc>
        <w:tc>
          <w:tcPr>
            <w:tcW w:w="3733" w:type="dxa"/>
            <w:shd w:val="clear" w:color="auto" w:fill="EAF1DD" w:themeFill="accent3" w:themeFillTint="33"/>
          </w:tcPr>
          <w:p w14:paraId="30ECA12C" w14:textId="0EAF2709" w:rsidR="00926293" w:rsidRPr="00D23732" w:rsidRDefault="00926293" w:rsidP="00926293">
            <w:pPr>
              <w:spacing w:line="30" w:lineRule="atLeast"/>
              <w:rPr>
                <w:b/>
              </w:rPr>
            </w:pPr>
            <w:r w:rsidRPr="00D23732">
              <w:rPr>
                <w:b/>
              </w:rPr>
              <w:t>Requirements Analysis</w:t>
            </w:r>
            <w:r w:rsidR="007F73AA" w:rsidRPr="00D23732">
              <w:rPr>
                <w:b/>
              </w:rPr>
              <w:t>/Design</w:t>
            </w:r>
            <w:r w:rsidRPr="00D23732">
              <w:rPr>
                <w:b/>
              </w:rPr>
              <w:t xml:space="preserve"> Document</w:t>
            </w:r>
          </w:p>
          <w:p w14:paraId="601D95BE" w14:textId="77777777" w:rsidR="006578C5" w:rsidRDefault="006578C5" w:rsidP="00363944">
            <w:pPr>
              <w:spacing w:line="30" w:lineRule="atLeast"/>
            </w:pPr>
          </w:p>
          <w:p w14:paraId="388FAC66" w14:textId="15EEDB61" w:rsidR="007F73AA" w:rsidRDefault="008A18F4" w:rsidP="00363944">
            <w:pPr>
              <w:spacing w:line="30" w:lineRule="atLeast"/>
            </w:pPr>
            <w:r>
              <w:t>All s</w:t>
            </w:r>
            <w:r w:rsidR="007F73AA">
              <w:t>ea, fish and clam level use cases included and accurate.</w:t>
            </w:r>
          </w:p>
          <w:p w14:paraId="6E85BCA6" w14:textId="46EAF86B" w:rsidR="007F73AA" w:rsidRDefault="007F73AA" w:rsidP="00363944">
            <w:pPr>
              <w:spacing w:line="30" w:lineRule="atLeast"/>
            </w:pPr>
          </w:p>
          <w:p w14:paraId="4C24AC13" w14:textId="59A33161" w:rsidR="007F73AA" w:rsidRDefault="008A18F4" w:rsidP="00363944">
            <w:pPr>
              <w:spacing w:line="30" w:lineRule="atLeast"/>
            </w:pPr>
            <w:r>
              <w:t>All s</w:t>
            </w:r>
            <w:r w:rsidR="007F73AA">
              <w:t>cenarios included to validate use cases.</w:t>
            </w:r>
          </w:p>
          <w:p w14:paraId="732A0B0A" w14:textId="77777777" w:rsidR="007F73AA" w:rsidRDefault="007F73AA" w:rsidP="00363944">
            <w:pPr>
              <w:spacing w:line="30" w:lineRule="atLeast"/>
            </w:pPr>
          </w:p>
          <w:p w14:paraId="09AB4FB8" w14:textId="0929C526" w:rsidR="007F73AA" w:rsidRDefault="008A18F4" w:rsidP="00363944">
            <w:pPr>
              <w:spacing w:line="30" w:lineRule="atLeast"/>
            </w:pPr>
            <w:r>
              <w:t>All a</w:t>
            </w:r>
            <w:r w:rsidR="007F73AA">
              <w:t>ctivity diagrams present and accurate.</w:t>
            </w:r>
          </w:p>
          <w:p w14:paraId="77F20DEE" w14:textId="77777777" w:rsidR="007F73AA" w:rsidRDefault="007F73AA" w:rsidP="00363944">
            <w:pPr>
              <w:spacing w:line="30" w:lineRule="atLeast"/>
            </w:pPr>
          </w:p>
          <w:p w14:paraId="4A712722" w14:textId="3BE474AB" w:rsidR="007F73AA" w:rsidRDefault="008A18F4" w:rsidP="00363944">
            <w:pPr>
              <w:spacing w:line="30" w:lineRule="atLeast"/>
            </w:pPr>
            <w:r>
              <w:t>All cl</w:t>
            </w:r>
            <w:r w:rsidR="007F73AA">
              <w:t xml:space="preserve">ass </w:t>
            </w:r>
            <w:r>
              <w:t>d</w:t>
            </w:r>
            <w:r w:rsidR="007F73AA">
              <w:t>iagrams are present and accurate.</w:t>
            </w:r>
          </w:p>
          <w:p w14:paraId="7813C0A9" w14:textId="29234DEC" w:rsidR="007F73AA" w:rsidRPr="006578C5" w:rsidRDefault="007F73AA" w:rsidP="00363944">
            <w:pPr>
              <w:spacing w:line="30" w:lineRule="atLeast"/>
            </w:pPr>
          </w:p>
        </w:tc>
      </w:tr>
      <w:tr w:rsidR="006578C5" w:rsidRPr="006578C5" w14:paraId="49B4D128" w14:textId="77777777" w:rsidTr="00D415FC">
        <w:tc>
          <w:tcPr>
            <w:tcW w:w="421" w:type="dxa"/>
            <w:shd w:val="clear" w:color="auto" w:fill="EAF1DD" w:themeFill="accent3" w:themeFillTint="33"/>
            <w:vAlign w:val="center"/>
          </w:tcPr>
          <w:p w14:paraId="41F1C55E" w14:textId="77777777" w:rsidR="006578C5" w:rsidRPr="006578C5" w:rsidRDefault="006578C5" w:rsidP="00363944">
            <w:pPr>
              <w:spacing w:line="30" w:lineRule="atLeast"/>
              <w:rPr>
                <w:b/>
              </w:rPr>
            </w:pPr>
            <w:r w:rsidRPr="006578C5">
              <w:rPr>
                <w:b/>
              </w:rPr>
              <w:t>2</w:t>
            </w:r>
          </w:p>
        </w:tc>
        <w:tc>
          <w:tcPr>
            <w:tcW w:w="3732" w:type="dxa"/>
            <w:shd w:val="clear" w:color="auto" w:fill="EAF1DD" w:themeFill="accent3" w:themeFillTint="33"/>
          </w:tcPr>
          <w:p w14:paraId="00E62330" w14:textId="77777777" w:rsidR="00D23732" w:rsidRPr="00D23732" w:rsidRDefault="00D23732" w:rsidP="00D23732">
            <w:pPr>
              <w:spacing w:line="30" w:lineRule="atLeast"/>
              <w:rPr>
                <w:b/>
              </w:rPr>
            </w:pPr>
            <w:r w:rsidRPr="00D23732">
              <w:rPr>
                <w:b/>
              </w:rPr>
              <w:t>Implementation</w:t>
            </w:r>
          </w:p>
          <w:p w14:paraId="474BB5CB" w14:textId="0844332C" w:rsidR="006578C5" w:rsidRDefault="006578C5" w:rsidP="00992B67">
            <w:pPr>
              <w:spacing w:line="30" w:lineRule="atLeast"/>
            </w:pPr>
          </w:p>
          <w:p w14:paraId="3B6BD203" w14:textId="622DDA91" w:rsidR="0076310B" w:rsidRDefault="0076310B" w:rsidP="00992B67">
            <w:pPr>
              <w:spacing w:line="30" w:lineRule="atLeast"/>
            </w:pPr>
            <w:r>
              <w:t>Some of the application is functional.</w:t>
            </w:r>
          </w:p>
          <w:p w14:paraId="1426C924" w14:textId="2EFF231A" w:rsidR="0076310B" w:rsidRDefault="0076310B" w:rsidP="00992B67">
            <w:pPr>
              <w:spacing w:line="30" w:lineRule="atLeast"/>
            </w:pPr>
          </w:p>
          <w:p w14:paraId="0CF258B1" w14:textId="080425DF" w:rsidR="0076310B" w:rsidRDefault="0076310B" w:rsidP="00992B67">
            <w:pPr>
              <w:spacing w:line="30" w:lineRule="atLeast"/>
            </w:pPr>
            <w:r>
              <w:t>Text Based or Graphical User Interface.</w:t>
            </w:r>
          </w:p>
          <w:p w14:paraId="222D9196" w14:textId="4936FC76" w:rsidR="0076310B" w:rsidRDefault="0076310B" w:rsidP="00992B67">
            <w:pPr>
              <w:spacing w:line="30" w:lineRule="atLeast"/>
            </w:pPr>
          </w:p>
          <w:p w14:paraId="5D8013F5" w14:textId="38DB9BB8" w:rsidR="0076310B" w:rsidRDefault="0076310B" w:rsidP="00992B67">
            <w:pPr>
              <w:spacing w:line="30" w:lineRule="atLeast"/>
            </w:pPr>
            <w:r>
              <w:t>Little or no evidence of an object-oriented development approach.</w:t>
            </w:r>
          </w:p>
          <w:p w14:paraId="5BF1A773" w14:textId="60B1DD2A" w:rsidR="0076310B" w:rsidRDefault="0076310B" w:rsidP="00992B67">
            <w:pPr>
              <w:spacing w:line="30" w:lineRule="atLeast"/>
            </w:pPr>
          </w:p>
          <w:p w14:paraId="227E6DCD" w14:textId="5322014D" w:rsidR="0076310B" w:rsidRDefault="0076310B" w:rsidP="00992B67">
            <w:pPr>
              <w:spacing w:line="30" w:lineRule="atLeast"/>
            </w:pPr>
            <w:r>
              <w:t>Little or no evidence of documentation/comments within the code.</w:t>
            </w:r>
          </w:p>
          <w:p w14:paraId="5A98C468" w14:textId="31B3B707" w:rsidR="0076310B" w:rsidRDefault="0076310B" w:rsidP="00992B67">
            <w:pPr>
              <w:spacing w:line="30" w:lineRule="atLeast"/>
            </w:pPr>
          </w:p>
          <w:p w14:paraId="56815AF0" w14:textId="2AC3678E" w:rsidR="0076310B" w:rsidRDefault="0076310B" w:rsidP="00992B67">
            <w:pPr>
              <w:spacing w:line="30" w:lineRule="atLeast"/>
            </w:pPr>
            <w:r>
              <w:t>Little or no evidence of documentation/comments within the code.</w:t>
            </w:r>
          </w:p>
          <w:p w14:paraId="3D1E9EE1" w14:textId="49D9E5A5" w:rsidR="00992B67" w:rsidRPr="006578C5" w:rsidRDefault="00992B67" w:rsidP="00992B67">
            <w:pPr>
              <w:spacing w:line="30" w:lineRule="atLeast"/>
            </w:pPr>
          </w:p>
        </w:tc>
        <w:tc>
          <w:tcPr>
            <w:tcW w:w="3733" w:type="dxa"/>
            <w:shd w:val="clear" w:color="auto" w:fill="EAF1DD" w:themeFill="accent3" w:themeFillTint="33"/>
          </w:tcPr>
          <w:p w14:paraId="2D96C80C" w14:textId="77777777" w:rsidR="00D23732" w:rsidRPr="00D23732" w:rsidRDefault="00D23732" w:rsidP="00D23732">
            <w:pPr>
              <w:spacing w:line="30" w:lineRule="atLeast"/>
              <w:rPr>
                <w:b/>
              </w:rPr>
            </w:pPr>
            <w:r w:rsidRPr="00D23732">
              <w:rPr>
                <w:b/>
              </w:rPr>
              <w:lastRenderedPageBreak/>
              <w:t>Implementation</w:t>
            </w:r>
          </w:p>
          <w:p w14:paraId="27737991" w14:textId="77777777" w:rsidR="006578C5" w:rsidRDefault="006578C5" w:rsidP="00D23732">
            <w:pPr>
              <w:spacing w:line="30" w:lineRule="atLeast"/>
            </w:pPr>
          </w:p>
          <w:p w14:paraId="639906A0" w14:textId="77777777" w:rsidR="00CC0366" w:rsidRDefault="00CC0366" w:rsidP="00D23732">
            <w:pPr>
              <w:spacing w:line="30" w:lineRule="atLeast"/>
            </w:pPr>
            <w:r>
              <w:t>Most of the application is functional.</w:t>
            </w:r>
          </w:p>
          <w:p w14:paraId="1901A9AB" w14:textId="77777777" w:rsidR="00CC0366" w:rsidRDefault="00CC0366" w:rsidP="00D23732">
            <w:pPr>
              <w:spacing w:line="30" w:lineRule="atLeast"/>
            </w:pPr>
          </w:p>
          <w:p w14:paraId="58C634D4" w14:textId="77777777" w:rsidR="00CC0366" w:rsidRDefault="00CC0366" w:rsidP="00D23732">
            <w:pPr>
              <w:spacing w:line="30" w:lineRule="atLeast"/>
            </w:pPr>
            <w:r>
              <w:t>Text Based or Graphical User Interface.</w:t>
            </w:r>
          </w:p>
          <w:p w14:paraId="6E2499DE" w14:textId="77777777" w:rsidR="00CC0366" w:rsidRDefault="00CC0366" w:rsidP="00D23732">
            <w:pPr>
              <w:spacing w:line="30" w:lineRule="atLeast"/>
            </w:pPr>
          </w:p>
          <w:p w14:paraId="7AFF5FF7" w14:textId="016CB30B" w:rsidR="00CC0366" w:rsidRDefault="00CC0366" w:rsidP="00D23732">
            <w:pPr>
              <w:spacing w:line="30" w:lineRule="atLeast"/>
            </w:pPr>
            <w:r>
              <w:t>Some evidence of an object-oriented development approach.</w:t>
            </w:r>
          </w:p>
          <w:p w14:paraId="6247B50A" w14:textId="77777777" w:rsidR="00CC0366" w:rsidRDefault="00CC0366" w:rsidP="00D23732">
            <w:pPr>
              <w:spacing w:line="30" w:lineRule="atLeast"/>
            </w:pPr>
          </w:p>
          <w:p w14:paraId="12EEE399" w14:textId="77777777" w:rsidR="00CC0366" w:rsidRDefault="00CC0366" w:rsidP="00D23732">
            <w:pPr>
              <w:spacing w:line="30" w:lineRule="atLeast"/>
            </w:pPr>
            <w:r>
              <w:t xml:space="preserve">Some evidence of </w:t>
            </w:r>
            <w:r w:rsidR="00992B67">
              <w:t>documentation/comments within the code.</w:t>
            </w:r>
          </w:p>
          <w:p w14:paraId="59CB8096" w14:textId="77777777" w:rsidR="00992B67" w:rsidRDefault="00992B67" w:rsidP="00D23732">
            <w:pPr>
              <w:spacing w:line="30" w:lineRule="atLeast"/>
            </w:pPr>
          </w:p>
          <w:p w14:paraId="32C9F18B" w14:textId="77777777" w:rsidR="00992B67" w:rsidRDefault="00992B67" w:rsidP="00D23732">
            <w:pPr>
              <w:spacing w:line="30" w:lineRule="atLeast"/>
            </w:pPr>
            <w:r>
              <w:t>Some evidence of thought given to future maintainability.</w:t>
            </w:r>
          </w:p>
          <w:p w14:paraId="5AC1FAF3" w14:textId="26A21344" w:rsidR="0076310B" w:rsidRPr="006578C5" w:rsidRDefault="0076310B" w:rsidP="00D23732">
            <w:pPr>
              <w:spacing w:line="30" w:lineRule="atLeast"/>
            </w:pPr>
          </w:p>
        </w:tc>
        <w:tc>
          <w:tcPr>
            <w:tcW w:w="3733" w:type="dxa"/>
            <w:shd w:val="clear" w:color="auto" w:fill="EAF1DD" w:themeFill="accent3" w:themeFillTint="33"/>
          </w:tcPr>
          <w:p w14:paraId="4B858EF5" w14:textId="77777777" w:rsidR="00D23732" w:rsidRPr="00D23732" w:rsidRDefault="00D23732" w:rsidP="00D23732">
            <w:pPr>
              <w:spacing w:line="30" w:lineRule="atLeast"/>
              <w:rPr>
                <w:b/>
              </w:rPr>
            </w:pPr>
            <w:r w:rsidRPr="00D23732">
              <w:rPr>
                <w:b/>
              </w:rPr>
              <w:lastRenderedPageBreak/>
              <w:t>Implementation</w:t>
            </w:r>
          </w:p>
          <w:p w14:paraId="6127F824" w14:textId="77777777" w:rsidR="006578C5" w:rsidRDefault="006578C5" w:rsidP="00D23732">
            <w:pPr>
              <w:spacing w:line="30" w:lineRule="atLeast"/>
            </w:pPr>
          </w:p>
          <w:p w14:paraId="1AB4230C" w14:textId="1783A285" w:rsidR="00D23732" w:rsidRDefault="00D23732" w:rsidP="00D23732">
            <w:pPr>
              <w:spacing w:line="30" w:lineRule="atLeast"/>
            </w:pPr>
            <w:r>
              <w:t>Fully functional application</w:t>
            </w:r>
            <w:r w:rsidR="00167865">
              <w:t>.</w:t>
            </w:r>
          </w:p>
          <w:p w14:paraId="2FFE944C" w14:textId="548BE221" w:rsidR="00CC0366" w:rsidRDefault="00CC0366" w:rsidP="00D23732">
            <w:pPr>
              <w:spacing w:line="30" w:lineRule="atLeast"/>
            </w:pPr>
          </w:p>
          <w:p w14:paraId="156EE083" w14:textId="615CABEC" w:rsidR="00CC0366" w:rsidRDefault="00CC0366" w:rsidP="00D23732">
            <w:pPr>
              <w:spacing w:line="30" w:lineRule="atLeast"/>
            </w:pPr>
            <w:r>
              <w:t>Graphical User Interface</w:t>
            </w:r>
          </w:p>
          <w:p w14:paraId="09F4F1AE" w14:textId="14E843E1" w:rsidR="00CC0366" w:rsidRDefault="00CC0366" w:rsidP="00D23732">
            <w:pPr>
              <w:spacing w:line="30" w:lineRule="atLeast"/>
            </w:pPr>
          </w:p>
          <w:p w14:paraId="2D80D3E6" w14:textId="7C24C692" w:rsidR="00CC0366" w:rsidRDefault="00CC0366" w:rsidP="00D23732">
            <w:pPr>
              <w:spacing w:line="30" w:lineRule="atLeast"/>
            </w:pPr>
            <w:r>
              <w:t>Object Oriented Development Approach.</w:t>
            </w:r>
          </w:p>
          <w:p w14:paraId="2D1DAD0A" w14:textId="77777777" w:rsidR="00167865" w:rsidRDefault="00167865" w:rsidP="00D23732">
            <w:pPr>
              <w:spacing w:line="30" w:lineRule="atLeast"/>
            </w:pPr>
          </w:p>
          <w:p w14:paraId="329BB46A" w14:textId="77777777" w:rsidR="00167865" w:rsidRDefault="00167865" w:rsidP="00D23732">
            <w:pPr>
              <w:spacing w:line="30" w:lineRule="atLeast"/>
            </w:pPr>
            <w:r>
              <w:t>Code is well documented and developed in such a way as to promote maintainability</w:t>
            </w:r>
            <w:r w:rsidR="00CC0366">
              <w:t>.</w:t>
            </w:r>
          </w:p>
          <w:p w14:paraId="5EC5149E" w14:textId="74CBA1E9" w:rsidR="003F2CE1" w:rsidRPr="00CC0366" w:rsidRDefault="003F2CE1" w:rsidP="00D23732">
            <w:pPr>
              <w:spacing w:line="30" w:lineRule="atLeast"/>
              <w:rPr>
                <w:lang w:val="en-US"/>
              </w:rPr>
            </w:pPr>
          </w:p>
        </w:tc>
      </w:tr>
      <w:tr w:rsidR="006578C5" w:rsidRPr="006578C5" w14:paraId="10140AAA" w14:textId="77777777" w:rsidTr="00D415FC">
        <w:tc>
          <w:tcPr>
            <w:tcW w:w="421" w:type="dxa"/>
            <w:shd w:val="clear" w:color="auto" w:fill="EAF1DD" w:themeFill="accent3" w:themeFillTint="33"/>
            <w:vAlign w:val="center"/>
          </w:tcPr>
          <w:p w14:paraId="38C8CA9E" w14:textId="77777777" w:rsidR="006578C5" w:rsidRPr="006578C5" w:rsidRDefault="006578C5" w:rsidP="00363944">
            <w:pPr>
              <w:spacing w:line="30" w:lineRule="atLeast"/>
              <w:rPr>
                <w:b/>
              </w:rPr>
            </w:pPr>
            <w:r w:rsidRPr="006578C5">
              <w:rPr>
                <w:b/>
              </w:rPr>
              <w:lastRenderedPageBreak/>
              <w:t>3</w:t>
            </w:r>
          </w:p>
        </w:tc>
        <w:tc>
          <w:tcPr>
            <w:tcW w:w="3732" w:type="dxa"/>
            <w:shd w:val="clear" w:color="auto" w:fill="EAF1DD" w:themeFill="accent3" w:themeFillTint="33"/>
          </w:tcPr>
          <w:p w14:paraId="1C4ADE37" w14:textId="77777777" w:rsidR="003F2CE1" w:rsidRPr="006B3973" w:rsidRDefault="003F2CE1" w:rsidP="003F2CE1">
            <w:pPr>
              <w:spacing w:line="30" w:lineRule="atLeast"/>
              <w:rPr>
                <w:b/>
              </w:rPr>
            </w:pPr>
            <w:r w:rsidRPr="006B3973">
              <w:rPr>
                <w:b/>
              </w:rPr>
              <w:t>Individual Report</w:t>
            </w:r>
          </w:p>
          <w:p w14:paraId="716FE600" w14:textId="77777777" w:rsidR="006578C5" w:rsidRDefault="006578C5" w:rsidP="006B3973">
            <w:pPr>
              <w:spacing w:line="30" w:lineRule="atLeast"/>
            </w:pPr>
          </w:p>
          <w:p w14:paraId="50A7210E" w14:textId="3E5399AF" w:rsidR="004F7A47" w:rsidRDefault="004F7A47" w:rsidP="006B3973">
            <w:pPr>
              <w:spacing w:line="30" w:lineRule="atLeast"/>
            </w:pPr>
            <w:r>
              <w:t>The report is missing several major sections.</w:t>
            </w:r>
          </w:p>
          <w:p w14:paraId="7C9BEEB7" w14:textId="77777777" w:rsidR="004F7A47" w:rsidRDefault="004F7A47" w:rsidP="006B3973">
            <w:pPr>
              <w:spacing w:line="30" w:lineRule="atLeast"/>
            </w:pPr>
          </w:p>
          <w:p w14:paraId="12EE34D4" w14:textId="77777777" w:rsidR="004F7A47" w:rsidRDefault="004F7A47" w:rsidP="006B3973">
            <w:pPr>
              <w:spacing w:line="30" w:lineRule="atLeast"/>
            </w:pPr>
            <w:r>
              <w:t>Little or no thought given to the requirements of the report.</w:t>
            </w:r>
          </w:p>
          <w:p w14:paraId="1AD8300F" w14:textId="77777777" w:rsidR="004F7A47" w:rsidRDefault="004F7A47" w:rsidP="006B3973">
            <w:pPr>
              <w:spacing w:line="30" w:lineRule="atLeast"/>
            </w:pPr>
          </w:p>
          <w:p w14:paraId="59A44634" w14:textId="77777777" w:rsidR="004F7A47" w:rsidRDefault="004F7A47" w:rsidP="006B3973">
            <w:pPr>
              <w:spacing w:line="30" w:lineRule="atLeast"/>
            </w:pPr>
            <w:r>
              <w:t>Report badly written and containing lots of spelling mistakes.</w:t>
            </w:r>
          </w:p>
          <w:p w14:paraId="5347C2E3" w14:textId="09CEB28B" w:rsidR="004F7A47" w:rsidRPr="006578C5" w:rsidRDefault="004F7A47" w:rsidP="006B3973">
            <w:pPr>
              <w:spacing w:line="30" w:lineRule="atLeast"/>
            </w:pPr>
          </w:p>
        </w:tc>
        <w:tc>
          <w:tcPr>
            <w:tcW w:w="3733" w:type="dxa"/>
            <w:shd w:val="clear" w:color="auto" w:fill="EAF1DD" w:themeFill="accent3" w:themeFillTint="33"/>
          </w:tcPr>
          <w:p w14:paraId="3A5B0F8B" w14:textId="77777777" w:rsidR="006578C5" w:rsidRPr="006B3973" w:rsidRDefault="003F2CE1" w:rsidP="00363944">
            <w:pPr>
              <w:spacing w:line="30" w:lineRule="atLeast"/>
              <w:rPr>
                <w:b/>
              </w:rPr>
            </w:pPr>
            <w:r w:rsidRPr="006B3973">
              <w:rPr>
                <w:b/>
              </w:rPr>
              <w:t>Individual Report</w:t>
            </w:r>
          </w:p>
          <w:p w14:paraId="70BF6F9C" w14:textId="77777777" w:rsidR="003F2CE1" w:rsidRDefault="003F2CE1" w:rsidP="00363944">
            <w:pPr>
              <w:spacing w:line="30" w:lineRule="atLeast"/>
            </w:pPr>
          </w:p>
          <w:p w14:paraId="5227B464" w14:textId="77777777" w:rsidR="004F7A47" w:rsidRDefault="004F7A47" w:rsidP="00363944">
            <w:pPr>
              <w:spacing w:line="30" w:lineRule="atLeast"/>
            </w:pPr>
            <w:r>
              <w:t>Some major sections missing from the report.</w:t>
            </w:r>
          </w:p>
          <w:p w14:paraId="33605128" w14:textId="77777777" w:rsidR="004F7A47" w:rsidRDefault="004F7A47" w:rsidP="00363944">
            <w:pPr>
              <w:spacing w:line="30" w:lineRule="atLeast"/>
            </w:pPr>
          </w:p>
          <w:p w14:paraId="1AB2698C" w14:textId="77777777" w:rsidR="004F7A47" w:rsidRDefault="004F7A47" w:rsidP="00363944">
            <w:pPr>
              <w:spacing w:line="30" w:lineRule="atLeast"/>
            </w:pPr>
            <w:r>
              <w:t>Some requirements of the report not fulfilled.</w:t>
            </w:r>
          </w:p>
          <w:p w14:paraId="7B7E3381" w14:textId="77777777" w:rsidR="004F7A47" w:rsidRDefault="004F7A47" w:rsidP="00363944">
            <w:pPr>
              <w:spacing w:line="30" w:lineRule="atLeast"/>
            </w:pPr>
          </w:p>
          <w:p w14:paraId="31279A1A" w14:textId="77777777" w:rsidR="004F7A47" w:rsidRDefault="004F7A47" w:rsidP="00363944">
            <w:pPr>
              <w:spacing w:line="30" w:lineRule="atLeast"/>
            </w:pPr>
            <w:r>
              <w:t>Some spelling mistakes.  Little evidence that the report has been proof ready before submission.</w:t>
            </w:r>
          </w:p>
          <w:p w14:paraId="030C6F3C" w14:textId="1AF7D809" w:rsidR="004F7A47" w:rsidRPr="006578C5" w:rsidRDefault="004F7A47" w:rsidP="00363944">
            <w:pPr>
              <w:spacing w:line="30" w:lineRule="atLeast"/>
            </w:pPr>
          </w:p>
        </w:tc>
        <w:tc>
          <w:tcPr>
            <w:tcW w:w="3733" w:type="dxa"/>
            <w:shd w:val="clear" w:color="auto" w:fill="EAF1DD" w:themeFill="accent3" w:themeFillTint="33"/>
          </w:tcPr>
          <w:p w14:paraId="32A1D314" w14:textId="77777777" w:rsidR="006578C5" w:rsidRPr="006B3973" w:rsidRDefault="003F2CE1" w:rsidP="00363944">
            <w:pPr>
              <w:spacing w:line="30" w:lineRule="atLeast"/>
              <w:rPr>
                <w:b/>
              </w:rPr>
            </w:pPr>
            <w:r w:rsidRPr="006B3973">
              <w:rPr>
                <w:b/>
              </w:rPr>
              <w:t>Individual Report</w:t>
            </w:r>
          </w:p>
          <w:p w14:paraId="709C4074" w14:textId="77777777" w:rsidR="003F2CE1" w:rsidRDefault="003F2CE1" w:rsidP="00363944">
            <w:pPr>
              <w:spacing w:line="30" w:lineRule="atLeast"/>
            </w:pPr>
          </w:p>
          <w:p w14:paraId="531BDF12" w14:textId="3F3A7B2F" w:rsidR="003F2CE1" w:rsidRDefault="006B3973" w:rsidP="00363944">
            <w:pPr>
              <w:spacing w:line="30" w:lineRule="atLeast"/>
            </w:pPr>
            <w:r>
              <w:t>A clearly and well thought out report covering all of the areas defined above.</w:t>
            </w:r>
          </w:p>
          <w:p w14:paraId="41948873" w14:textId="7A437D77" w:rsidR="006B3973" w:rsidRDefault="006B3973" w:rsidP="00363944">
            <w:pPr>
              <w:spacing w:line="30" w:lineRule="atLeast"/>
            </w:pPr>
          </w:p>
          <w:p w14:paraId="0A312855" w14:textId="189F3B5C" w:rsidR="006B3973" w:rsidRDefault="006B3973" w:rsidP="00363944">
            <w:pPr>
              <w:spacing w:line="30" w:lineRule="atLeast"/>
            </w:pPr>
            <w:r>
              <w:t>Clear evidence of your contribution to the group.</w:t>
            </w:r>
          </w:p>
          <w:p w14:paraId="5A57F8BC" w14:textId="77777777" w:rsidR="006B3973" w:rsidRDefault="006B3973" w:rsidP="00363944">
            <w:pPr>
              <w:spacing w:line="30" w:lineRule="atLeast"/>
            </w:pPr>
          </w:p>
          <w:p w14:paraId="64AF4CDB" w14:textId="77777777" w:rsidR="004F7A47" w:rsidRDefault="004F7A47" w:rsidP="00363944">
            <w:pPr>
              <w:spacing w:line="30" w:lineRule="atLeast"/>
            </w:pPr>
            <w:r>
              <w:t>Very few spelling errors in the document.</w:t>
            </w:r>
          </w:p>
          <w:p w14:paraId="0F141270" w14:textId="0E260C37" w:rsidR="004F7A47" w:rsidRPr="006578C5" w:rsidRDefault="004F7A47" w:rsidP="00363944">
            <w:pPr>
              <w:spacing w:line="30" w:lineRule="atLeast"/>
            </w:pPr>
          </w:p>
        </w:tc>
      </w:tr>
      <w:tr w:rsidR="006578C5" w:rsidRPr="006578C5" w14:paraId="4BC85B58" w14:textId="77777777" w:rsidTr="00D415FC">
        <w:tc>
          <w:tcPr>
            <w:tcW w:w="421" w:type="dxa"/>
            <w:shd w:val="clear" w:color="auto" w:fill="EAF1DD" w:themeFill="accent3" w:themeFillTint="33"/>
            <w:vAlign w:val="center"/>
          </w:tcPr>
          <w:p w14:paraId="6BE9DA2C" w14:textId="77777777" w:rsidR="006578C5" w:rsidRPr="006578C5" w:rsidRDefault="006578C5" w:rsidP="00363944">
            <w:pPr>
              <w:spacing w:line="30" w:lineRule="atLeast"/>
              <w:rPr>
                <w:b/>
              </w:rPr>
            </w:pPr>
            <w:r w:rsidRPr="006578C5">
              <w:rPr>
                <w:b/>
              </w:rPr>
              <w:t>4</w:t>
            </w:r>
          </w:p>
        </w:tc>
        <w:tc>
          <w:tcPr>
            <w:tcW w:w="3732" w:type="dxa"/>
            <w:shd w:val="clear" w:color="auto" w:fill="EAF1DD" w:themeFill="accent3" w:themeFillTint="33"/>
          </w:tcPr>
          <w:p w14:paraId="0563AF97" w14:textId="6EFD3C88" w:rsidR="006578C5" w:rsidRPr="004F7A47" w:rsidRDefault="004F7A47" w:rsidP="00363944">
            <w:pPr>
              <w:spacing w:line="30" w:lineRule="atLeast"/>
              <w:rPr>
                <w:b/>
              </w:rPr>
            </w:pPr>
            <w:r w:rsidRPr="004F7A47">
              <w:rPr>
                <w:b/>
              </w:rPr>
              <w:t>Presentation</w:t>
            </w:r>
          </w:p>
          <w:p w14:paraId="04082AD7" w14:textId="18113BEE" w:rsidR="004F7A47" w:rsidRDefault="004F7A47" w:rsidP="00363944">
            <w:pPr>
              <w:spacing w:line="30" w:lineRule="atLeast"/>
            </w:pPr>
          </w:p>
          <w:p w14:paraId="6834CECF" w14:textId="27246118" w:rsidR="004F7A47" w:rsidRDefault="004F7A47" w:rsidP="00363944">
            <w:pPr>
              <w:spacing w:line="30" w:lineRule="atLeast"/>
            </w:pPr>
            <w:r>
              <w:t>Only some of the team are presenting.</w:t>
            </w:r>
          </w:p>
          <w:p w14:paraId="39AD8D17" w14:textId="520A8E1C" w:rsidR="004F7A47" w:rsidRDefault="004F7A47" w:rsidP="00363944">
            <w:pPr>
              <w:spacing w:line="30" w:lineRule="atLeast"/>
            </w:pPr>
          </w:p>
          <w:p w14:paraId="79FAB171" w14:textId="147B6C38" w:rsidR="004F7A47" w:rsidRDefault="004F7A47" w:rsidP="00363944">
            <w:pPr>
              <w:spacing w:line="30" w:lineRule="atLeast"/>
            </w:pPr>
            <w:r>
              <w:t>Badly laid out of missing slides.  Several guidelines not followed.</w:t>
            </w:r>
          </w:p>
          <w:p w14:paraId="5DF35CA9" w14:textId="5C36A1B3" w:rsidR="000C60C7" w:rsidRDefault="000C60C7" w:rsidP="00363944">
            <w:pPr>
              <w:spacing w:line="30" w:lineRule="atLeast"/>
            </w:pPr>
          </w:p>
          <w:p w14:paraId="36E635DB" w14:textId="5EB0E80D" w:rsidR="000C60C7" w:rsidRDefault="000C60C7" w:rsidP="00363944">
            <w:pPr>
              <w:spacing w:line="30" w:lineRule="atLeast"/>
            </w:pPr>
            <w:r>
              <w:t>Mediocre presentation.</w:t>
            </w:r>
          </w:p>
          <w:p w14:paraId="43C31589" w14:textId="2E1E084E" w:rsidR="000C60C7" w:rsidRDefault="000C60C7" w:rsidP="00363944">
            <w:pPr>
              <w:spacing w:line="30" w:lineRule="atLeast"/>
            </w:pPr>
          </w:p>
          <w:p w14:paraId="51316284" w14:textId="2492E522" w:rsidR="000C60C7" w:rsidRDefault="000C60C7" w:rsidP="00363944">
            <w:pPr>
              <w:spacing w:line="30" w:lineRule="atLeast"/>
            </w:pPr>
            <w:r>
              <w:t>Few team members are able tod demonstrate a reasonable working knowledge of the work carried out for the assignment.</w:t>
            </w:r>
          </w:p>
          <w:p w14:paraId="47C7C7A4" w14:textId="77777777" w:rsidR="006578C5" w:rsidRPr="006578C5" w:rsidRDefault="006578C5" w:rsidP="00363944">
            <w:pPr>
              <w:spacing w:line="30" w:lineRule="atLeast"/>
            </w:pPr>
          </w:p>
        </w:tc>
        <w:tc>
          <w:tcPr>
            <w:tcW w:w="3733" w:type="dxa"/>
            <w:shd w:val="clear" w:color="auto" w:fill="EAF1DD" w:themeFill="accent3" w:themeFillTint="33"/>
          </w:tcPr>
          <w:p w14:paraId="2F07692E" w14:textId="77777777" w:rsidR="006578C5" w:rsidRPr="004F7A47" w:rsidRDefault="004F7A47" w:rsidP="00363944">
            <w:pPr>
              <w:spacing w:line="30" w:lineRule="atLeast"/>
              <w:rPr>
                <w:b/>
              </w:rPr>
            </w:pPr>
            <w:r w:rsidRPr="004F7A47">
              <w:rPr>
                <w:b/>
              </w:rPr>
              <w:t>Presentation</w:t>
            </w:r>
          </w:p>
          <w:p w14:paraId="69F2C9EF" w14:textId="77777777" w:rsidR="004F7A47" w:rsidRDefault="004F7A47" w:rsidP="00363944">
            <w:pPr>
              <w:spacing w:line="30" w:lineRule="atLeast"/>
            </w:pPr>
          </w:p>
          <w:p w14:paraId="3C3893CA" w14:textId="77777777" w:rsidR="004F7A47" w:rsidRDefault="004F7A47" w:rsidP="00363944">
            <w:pPr>
              <w:spacing w:line="30" w:lineRule="atLeast"/>
            </w:pPr>
            <w:r>
              <w:t>All of the team are presenting.</w:t>
            </w:r>
          </w:p>
          <w:p w14:paraId="1B62F4D7" w14:textId="77777777" w:rsidR="004F7A47" w:rsidRDefault="004F7A47" w:rsidP="00363944">
            <w:pPr>
              <w:spacing w:line="30" w:lineRule="atLeast"/>
            </w:pPr>
          </w:p>
          <w:p w14:paraId="22AC94B7" w14:textId="77777777" w:rsidR="004F7A47" w:rsidRDefault="004F7A47" w:rsidP="00363944">
            <w:pPr>
              <w:spacing w:line="30" w:lineRule="atLeast"/>
            </w:pPr>
            <w:r>
              <w:t>Some issues with slides.  Some guidelines not followed.</w:t>
            </w:r>
          </w:p>
          <w:p w14:paraId="012AC5BE" w14:textId="77777777" w:rsidR="000C60C7" w:rsidRDefault="000C60C7" w:rsidP="00363944">
            <w:pPr>
              <w:spacing w:line="30" w:lineRule="atLeast"/>
            </w:pPr>
          </w:p>
          <w:p w14:paraId="05388B24" w14:textId="77777777" w:rsidR="000C60C7" w:rsidRDefault="000C60C7" w:rsidP="00363944">
            <w:pPr>
              <w:spacing w:line="30" w:lineRule="atLeast"/>
            </w:pPr>
            <w:r>
              <w:t>Reasonable presentation.</w:t>
            </w:r>
          </w:p>
          <w:p w14:paraId="2A94336D" w14:textId="77777777" w:rsidR="000C60C7" w:rsidRDefault="000C60C7" w:rsidP="00363944">
            <w:pPr>
              <w:spacing w:line="30" w:lineRule="atLeast"/>
            </w:pPr>
          </w:p>
          <w:p w14:paraId="5642C262" w14:textId="70B7E5B1" w:rsidR="000C60C7" w:rsidRPr="006578C5" w:rsidRDefault="000C60C7" w:rsidP="00363944">
            <w:pPr>
              <w:spacing w:line="30" w:lineRule="atLeast"/>
            </w:pPr>
            <w:r>
              <w:t>Some team members are able to demonstrate a reasonable working knowledge of the work carried out for the assignment.</w:t>
            </w:r>
          </w:p>
        </w:tc>
        <w:tc>
          <w:tcPr>
            <w:tcW w:w="3733" w:type="dxa"/>
            <w:shd w:val="clear" w:color="auto" w:fill="EAF1DD" w:themeFill="accent3" w:themeFillTint="33"/>
          </w:tcPr>
          <w:p w14:paraId="2BAACD86" w14:textId="77777777" w:rsidR="006578C5" w:rsidRPr="004F7A47" w:rsidRDefault="004F7A47" w:rsidP="00363944">
            <w:pPr>
              <w:spacing w:line="30" w:lineRule="atLeast"/>
              <w:rPr>
                <w:b/>
              </w:rPr>
            </w:pPr>
            <w:r w:rsidRPr="004F7A47">
              <w:rPr>
                <w:b/>
              </w:rPr>
              <w:t>Presentation</w:t>
            </w:r>
          </w:p>
          <w:p w14:paraId="27A3D6B9" w14:textId="77777777" w:rsidR="004F7A47" w:rsidRDefault="004F7A47" w:rsidP="00363944">
            <w:pPr>
              <w:spacing w:line="30" w:lineRule="atLeast"/>
            </w:pPr>
          </w:p>
          <w:p w14:paraId="547C384B" w14:textId="77777777" w:rsidR="004F7A47" w:rsidRDefault="004F7A47" w:rsidP="00363944">
            <w:pPr>
              <w:spacing w:line="30" w:lineRule="atLeast"/>
            </w:pPr>
            <w:r>
              <w:t>All of the team are presenting.</w:t>
            </w:r>
          </w:p>
          <w:p w14:paraId="59BB696C" w14:textId="77777777" w:rsidR="004F7A47" w:rsidRDefault="004F7A47" w:rsidP="00363944">
            <w:pPr>
              <w:spacing w:line="30" w:lineRule="atLeast"/>
            </w:pPr>
          </w:p>
          <w:p w14:paraId="027E36A5" w14:textId="77777777" w:rsidR="004F7A47" w:rsidRDefault="004F7A47" w:rsidP="00363944">
            <w:pPr>
              <w:spacing w:line="30" w:lineRule="atLeast"/>
            </w:pPr>
            <w:r>
              <w:t>Well thought out slides with all guidelines followed.</w:t>
            </w:r>
          </w:p>
          <w:p w14:paraId="73A5F05C" w14:textId="77777777" w:rsidR="004F7A47" w:rsidRDefault="004F7A47" w:rsidP="00363944">
            <w:pPr>
              <w:spacing w:line="30" w:lineRule="atLeast"/>
            </w:pPr>
          </w:p>
          <w:p w14:paraId="1BFEA167" w14:textId="77777777" w:rsidR="004F7A47" w:rsidRDefault="004F7A47" w:rsidP="00363944">
            <w:pPr>
              <w:spacing w:line="30" w:lineRule="atLeast"/>
            </w:pPr>
            <w:r>
              <w:t>Good presentation.</w:t>
            </w:r>
          </w:p>
          <w:p w14:paraId="3936FA9D" w14:textId="77777777" w:rsidR="004F7A47" w:rsidRDefault="004F7A47" w:rsidP="00363944">
            <w:pPr>
              <w:spacing w:line="30" w:lineRule="atLeast"/>
            </w:pPr>
          </w:p>
          <w:p w14:paraId="363762E9" w14:textId="77777777" w:rsidR="004F7A47" w:rsidRDefault="004F7A47" w:rsidP="00363944">
            <w:pPr>
              <w:spacing w:line="30" w:lineRule="atLeast"/>
            </w:pPr>
            <w:r>
              <w:t>All team members are able to demonstrate a good working knowledge of the work carried out for the assignment.</w:t>
            </w:r>
          </w:p>
          <w:p w14:paraId="5A280157" w14:textId="3AD5C6C6" w:rsidR="004F7A47" w:rsidRPr="006578C5" w:rsidRDefault="004F7A47" w:rsidP="00363944">
            <w:pPr>
              <w:spacing w:line="30" w:lineRule="atLeast"/>
            </w:pPr>
          </w:p>
        </w:tc>
      </w:tr>
    </w:tbl>
    <w:p w14:paraId="700884A1" w14:textId="77777777" w:rsidR="00BC1E15" w:rsidRDefault="00BC1E15" w:rsidP="0049744B">
      <w:pPr>
        <w:spacing w:line="30" w:lineRule="atLeast"/>
      </w:pPr>
    </w:p>
    <w:sectPr w:rsidR="00BC1E15" w:rsidSect="00AB2ED3">
      <w:footerReference w:type="default" r:id="rId18"/>
      <w:headerReference w:type="first" r:id="rId19"/>
      <w:pgSz w:w="12240" w:h="15840" w:code="1"/>
      <w:pgMar w:top="1440" w:right="193" w:bottom="1276" w:left="2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06E25" w14:textId="77777777" w:rsidR="005D264C" w:rsidRDefault="005D264C" w:rsidP="00037D55">
      <w:pPr>
        <w:spacing w:before="0" w:after="0"/>
      </w:pPr>
      <w:r>
        <w:separator/>
      </w:r>
    </w:p>
  </w:endnote>
  <w:endnote w:type="continuationSeparator" w:id="0">
    <w:p w14:paraId="126CFDB6" w14:textId="77777777" w:rsidR="005D264C" w:rsidRDefault="005D264C" w:rsidP="00037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9C88A" w14:textId="5D179FCC" w:rsidR="00037D55" w:rsidRDefault="00037D55">
    <w:pPr>
      <w:pStyle w:val="Footer"/>
      <w:jc w:val="right"/>
    </w:pPr>
    <w:r>
      <w:fldChar w:fldCharType="begin"/>
    </w:r>
    <w:r>
      <w:instrText xml:space="preserve"> PAGE   \* MERGEFORMAT </w:instrText>
    </w:r>
    <w:r>
      <w:fldChar w:fldCharType="separate"/>
    </w:r>
    <w:r w:rsidR="009C30E6">
      <w:rPr>
        <w:noProof/>
      </w:rPr>
      <w:t>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ED781" w14:textId="77777777" w:rsidR="005D264C" w:rsidRDefault="005D264C" w:rsidP="00037D55">
      <w:pPr>
        <w:spacing w:before="0" w:after="0"/>
      </w:pPr>
      <w:r>
        <w:separator/>
      </w:r>
    </w:p>
  </w:footnote>
  <w:footnote w:type="continuationSeparator" w:id="0">
    <w:p w14:paraId="6AAB0EC4" w14:textId="77777777" w:rsidR="005D264C" w:rsidRDefault="005D264C" w:rsidP="00037D55">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241C0" w14:textId="77777777" w:rsidR="00BD290A" w:rsidRDefault="009F7E06">
    <w:pPr>
      <w:pStyle w:val="Header"/>
    </w:pPr>
    <w:r w:rsidRPr="00783C13">
      <w:rPr>
        <w:noProof/>
        <w:lang w:eastAsia="en-GB"/>
      </w:rPr>
      <w:drawing>
        <wp:anchor distT="0" distB="0" distL="114300" distR="114300" simplePos="0" relativeHeight="251658240" behindDoc="0" locked="0" layoutInCell="1" allowOverlap="1" wp14:anchorId="2E3F512F" wp14:editId="4E1A4002">
          <wp:simplePos x="0" y="0"/>
          <wp:positionH relativeFrom="margin">
            <wp:align>left</wp:align>
          </wp:positionH>
          <wp:positionV relativeFrom="paragraph">
            <wp:posOffset>11651</wp:posOffset>
          </wp:positionV>
          <wp:extent cx="2870200" cy="43180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70200" cy="431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141457"/>
    <w:multiLevelType w:val="hybridMultilevel"/>
    <w:tmpl w:val="A6AA49C2"/>
    <w:lvl w:ilvl="0" w:tplc="E88A8AFE">
      <w:numFmt w:val="bullet"/>
      <w:lvlText w:val="-"/>
      <w:lvlJc w:val="left"/>
      <w:pPr>
        <w:ind w:left="585" w:hanging="360"/>
      </w:pPr>
      <w:rPr>
        <w:rFonts w:ascii="Calibri" w:eastAsia="Calibri" w:hAnsi="Calibri" w:cs="Calibri" w:hint="default"/>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2"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1F3B56"/>
    <w:multiLevelType w:val="hybridMultilevel"/>
    <w:tmpl w:val="D45C50E4"/>
    <w:lvl w:ilvl="0" w:tplc="8AC2B4C8">
      <w:numFmt w:val="bullet"/>
      <w:lvlText w:val="-"/>
      <w:lvlJc w:val="left"/>
      <w:pPr>
        <w:ind w:left="990" w:hanging="360"/>
      </w:pPr>
      <w:rPr>
        <w:rFonts w:ascii="Calibri" w:eastAsia="Calibri" w:hAnsi="Calibri" w:cs="Calibri"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GB" w:vendorID="64" w:dllVersion="131078"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FD1"/>
    <w:rsid w:val="000327B2"/>
    <w:rsid w:val="00037D55"/>
    <w:rsid w:val="00061294"/>
    <w:rsid w:val="00072904"/>
    <w:rsid w:val="000C5A46"/>
    <w:rsid w:val="000C60C7"/>
    <w:rsid w:val="00114FAC"/>
    <w:rsid w:val="0012566B"/>
    <w:rsid w:val="00127345"/>
    <w:rsid w:val="0014076C"/>
    <w:rsid w:val="00146156"/>
    <w:rsid w:val="00147A54"/>
    <w:rsid w:val="00167865"/>
    <w:rsid w:val="00174704"/>
    <w:rsid w:val="001A24F2"/>
    <w:rsid w:val="00201D1A"/>
    <w:rsid w:val="002421DC"/>
    <w:rsid w:val="00276A6F"/>
    <w:rsid w:val="002A1BA1"/>
    <w:rsid w:val="002C17AF"/>
    <w:rsid w:val="003324F3"/>
    <w:rsid w:val="00363944"/>
    <w:rsid w:val="00365061"/>
    <w:rsid w:val="00374F55"/>
    <w:rsid w:val="00375335"/>
    <w:rsid w:val="003829AA"/>
    <w:rsid w:val="00386B78"/>
    <w:rsid w:val="003D4FD1"/>
    <w:rsid w:val="003F2CE1"/>
    <w:rsid w:val="004508FC"/>
    <w:rsid w:val="00455D2F"/>
    <w:rsid w:val="0049744B"/>
    <w:rsid w:val="004A1B2D"/>
    <w:rsid w:val="004F7A47"/>
    <w:rsid w:val="00500155"/>
    <w:rsid w:val="00506B18"/>
    <w:rsid w:val="00516A0F"/>
    <w:rsid w:val="005428C1"/>
    <w:rsid w:val="00562A56"/>
    <w:rsid w:val="00566F1F"/>
    <w:rsid w:val="00584685"/>
    <w:rsid w:val="00592652"/>
    <w:rsid w:val="005A3B49"/>
    <w:rsid w:val="005B7659"/>
    <w:rsid w:val="005D264C"/>
    <w:rsid w:val="005E3FE3"/>
    <w:rsid w:val="005E5AC2"/>
    <w:rsid w:val="0060216F"/>
    <w:rsid w:val="006437D6"/>
    <w:rsid w:val="006578C5"/>
    <w:rsid w:val="00660AB8"/>
    <w:rsid w:val="00684C2C"/>
    <w:rsid w:val="006B253D"/>
    <w:rsid w:val="006B3973"/>
    <w:rsid w:val="006C5CCB"/>
    <w:rsid w:val="00700EED"/>
    <w:rsid w:val="00710444"/>
    <w:rsid w:val="0076310B"/>
    <w:rsid w:val="00763DA2"/>
    <w:rsid w:val="00774232"/>
    <w:rsid w:val="007868AD"/>
    <w:rsid w:val="007B5567"/>
    <w:rsid w:val="007B6A52"/>
    <w:rsid w:val="007E3E45"/>
    <w:rsid w:val="007E565F"/>
    <w:rsid w:val="007F2C82"/>
    <w:rsid w:val="007F6185"/>
    <w:rsid w:val="007F73AA"/>
    <w:rsid w:val="008036DF"/>
    <w:rsid w:val="0080619B"/>
    <w:rsid w:val="00841DC8"/>
    <w:rsid w:val="00843A55"/>
    <w:rsid w:val="00851B09"/>
    <w:rsid w:val="00851E78"/>
    <w:rsid w:val="008A18F4"/>
    <w:rsid w:val="008A63BC"/>
    <w:rsid w:val="008D03D8"/>
    <w:rsid w:val="008D0916"/>
    <w:rsid w:val="008F1904"/>
    <w:rsid w:val="008F2537"/>
    <w:rsid w:val="00914EC7"/>
    <w:rsid w:val="00926293"/>
    <w:rsid w:val="009330CA"/>
    <w:rsid w:val="00942365"/>
    <w:rsid w:val="0094732A"/>
    <w:rsid w:val="009748C8"/>
    <w:rsid w:val="00992B67"/>
    <w:rsid w:val="0099370D"/>
    <w:rsid w:val="009C30E6"/>
    <w:rsid w:val="009D3959"/>
    <w:rsid w:val="009F7E06"/>
    <w:rsid w:val="00A01E8A"/>
    <w:rsid w:val="00A359F5"/>
    <w:rsid w:val="00A641E3"/>
    <w:rsid w:val="00A81673"/>
    <w:rsid w:val="00AB2ED3"/>
    <w:rsid w:val="00AB3ED4"/>
    <w:rsid w:val="00AB78D1"/>
    <w:rsid w:val="00AD5A25"/>
    <w:rsid w:val="00B254F4"/>
    <w:rsid w:val="00B44C99"/>
    <w:rsid w:val="00B475DD"/>
    <w:rsid w:val="00B549D5"/>
    <w:rsid w:val="00BB2F85"/>
    <w:rsid w:val="00BC0BB2"/>
    <w:rsid w:val="00BC1E15"/>
    <w:rsid w:val="00BD0958"/>
    <w:rsid w:val="00BD290A"/>
    <w:rsid w:val="00BE267F"/>
    <w:rsid w:val="00C22FD2"/>
    <w:rsid w:val="00C41450"/>
    <w:rsid w:val="00C52A66"/>
    <w:rsid w:val="00C76253"/>
    <w:rsid w:val="00CB19FC"/>
    <w:rsid w:val="00CC0366"/>
    <w:rsid w:val="00CC4A82"/>
    <w:rsid w:val="00CF467A"/>
    <w:rsid w:val="00D17CF6"/>
    <w:rsid w:val="00D23732"/>
    <w:rsid w:val="00D32F04"/>
    <w:rsid w:val="00D415FC"/>
    <w:rsid w:val="00D42EF8"/>
    <w:rsid w:val="00D45FAD"/>
    <w:rsid w:val="00D57E96"/>
    <w:rsid w:val="00D91CE6"/>
    <w:rsid w:val="00D921F1"/>
    <w:rsid w:val="00DB4F41"/>
    <w:rsid w:val="00DB7B5C"/>
    <w:rsid w:val="00DC2EEE"/>
    <w:rsid w:val="00DC4EC6"/>
    <w:rsid w:val="00DE106F"/>
    <w:rsid w:val="00DF03B4"/>
    <w:rsid w:val="00E0032A"/>
    <w:rsid w:val="00E1527C"/>
    <w:rsid w:val="00E23F93"/>
    <w:rsid w:val="00E25F48"/>
    <w:rsid w:val="00E62C47"/>
    <w:rsid w:val="00EA68A2"/>
    <w:rsid w:val="00ED6977"/>
    <w:rsid w:val="00F03FC5"/>
    <w:rsid w:val="00F06F66"/>
    <w:rsid w:val="00F10053"/>
    <w:rsid w:val="00F41120"/>
    <w:rsid w:val="00F541AB"/>
    <w:rsid w:val="00F81B70"/>
    <w:rsid w:val="00FA683D"/>
    <w:rsid w:val="00FD3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8AFFEB"/>
  <w15:docId w15:val="{541A4DB0-2A0C-4DC7-8B89-1885B0FDC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19B"/>
    <w:pPr>
      <w:spacing w:before="60" w:after="20"/>
    </w:pPr>
    <w:rPr>
      <w:szCs w:val="22"/>
      <w:lang w:eastAsia="en-US"/>
    </w:rPr>
  </w:style>
  <w:style w:type="paragraph" w:styleId="Heading1">
    <w:name w:val="heading 1"/>
    <w:basedOn w:val="Normal"/>
    <w:next w:val="Normal"/>
    <w:link w:val="Heading1Char"/>
    <w:qFormat/>
    <w:rsid w:val="00037D55"/>
    <w:pPr>
      <w:tabs>
        <w:tab w:val="left" w:pos="7185"/>
      </w:tabs>
      <w:spacing w:before="200" w:after="0"/>
      <w:ind w:left="450"/>
      <w:outlineLvl w:val="0"/>
    </w:pPr>
    <w:rPr>
      <w:rFonts w:ascii="Tahoma" w:eastAsia="Times New Roman" w:hAnsi="Tahoma"/>
      <w:b/>
      <w:caps/>
      <w:sz w:val="28"/>
      <w:szCs w:val="28"/>
    </w:rPr>
  </w:style>
  <w:style w:type="paragraph" w:styleId="Heading2">
    <w:name w:val="heading 2"/>
    <w:basedOn w:val="Normal"/>
    <w:next w:val="Normal"/>
    <w:link w:val="Heading2Char"/>
    <w:uiPriority w:val="9"/>
    <w:semiHidden/>
    <w:unhideWhenUsed/>
    <w:qFormat/>
    <w:rsid w:val="000612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6129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styleId="PlaceholderText">
    <w:name w:val="Placeholder Text"/>
    <w:basedOn w:val="DefaultParagraphFont"/>
    <w:uiPriority w:val="99"/>
    <w:semiHidden/>
    <w:rsid w:val="00660AB8"/>
    <w:rPr>
      <w:color w:val="808080"/>
    </w:rPr>
  </w:style>
  <w:style w:type="paragraph" w:styleId="ListParagraph">
    <w:name w:val="List Paragraph"/>
    <w:basedOn w:val="Normal"/>
    <w:uiPriority w:val="34"/>
    <w:qFormat/>
    <w:rsid w:val="00D45FAD"/>
    <w:pPr>
      <w:ind w:left="720"/>
      <w:contextualSpacing/>
    </w:pPr>
  </w:style>
  <w:style w:type="character" w:customStyle="1" w:styleId="Heading2Char">
    <w:name w:val="Heading 2 Char"/>
    <w:basedOn w:val="DefaultParagraphFont"/>
    <w:link w:val="Heading2"/>
    <w:uiPriority w:val="9"/>
    <w:semiHidden/>
    <w:rsid w:val="00061294"/>
    <w:rPr>
      <w:rFonts w:asciiTheme="majorHAnsi" w:eastAsiaTheme="majorEastAsia" w:hAnsiTheme="majorHAnsi" w:cstheme="majorBidi"/>
      <w:color w:val="365F91" w:themeColor="accent1" w:themeShade="BF"/>
      <w:sz w:val="26"/>
      <w:szCs w:val="26"/>
      <w:lang w:val="en-US" w:eastAsia="en-US"/>
    </w:rPr>
  </w:style>
  <w:style w:type="character" w:customStyle="1" w:styleId="Heading3Char">
    <w:name w:val="Heading 3 Char"/>
    <w:basedOn w:val="DefaultParagraphFont"/>
    <w:link w:val="Heading3"/>
    <w:uiPriority w:val="9"/>
    <w:semiHidden/>
    <w:rsid w:val="00061294"/>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otfield\AppData\Roaming\Microsoft\Templates\Job_description_form.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306C225-9809-48E5-B5C2-02112E8D957B}"/>
      </w:docPartPr>
      <w:docPartBody>
        <w:p w:rsidR="004A5E7A" w:rsidRDefault="004531F1">
          <w:r w:rsidRPr="002E4490">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1D6B6B3-E9DF-4728-A51A-D8B32AEFE44D}"/>
      </w:docPartPr>
      <w:docPartBody>
        <w:p w:rsidR="004A5E7A" w:rsidRDefault="004531F1">
          <w:r w:rsidRPr="001A388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1F1"/>
    <w:rsid w:val="004531F1"/>
    <w:rsid w:val="004A5E7A"/>
    <w:rsid w:val="004D1CD7"/>
    <w:rsid w:val="00646F29"/>
    <w:rsid w:val="00AC4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31F1"/>
    <w:rPr>
      <w:color w:val="808080"/>
    </w:rPr>
  </w:style>
  <w:style w:type="paragraph" w:customStyle="1" w:styleId="9D715792CED84F8C99E51F57295042D0">
    <w:name w:val="9D715792CED84F8C99E51F57295042D0"/>
    <w:rsid w:val="004531F1"/>
  </w:style>
  <w:style w:type="paragraph" w:customStyle="1" w:styleId="2283C1510E4F4353AB78B0DDE0F3C5B5">
    <w:name w:val="2283C1510E4F4353AB78B0DDE0F3C5B5"/>
    <w:rsid w:val="004531F1"/>
  </w:style>
  <w:style w:type="paragraph" w:customStyle="1" w:styleId="4B4ABE4762644D7E93CD3276120BD734">
    <w:name w:val="4B4ABE4762644D7E93CD3276120BD734"/>
    <w:rsid w:val="00453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EC98C-8AD0-4710-8E4B-097A6CBDF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Job_description_form</Template>
  <TotalTime>206</TotalTime>
  <Pages>6</Pages>
  <Words>1705</Words>
  <Characters>9720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 Rogers</dc:creator>
  <cp:lastModifiedBy>Zak Rogers</cp:lastModifiedBy>
  <cp:revision>17</cp:revision>
  <cp:lastPrinted>1900-12-31T23:00:00Z</cp:lastPrinted>
  <dcterms:created xsi:type="dcterms:W3CDTF">2018-11-12T09:19:00Z</dcterms:created>
  <dcterms:modified xsi:type="dcterms:W3CDTF">2018-11-15T13:53:00Z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ies>
</file>