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69B21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10" w:tblpY="258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809"/>
        <w:gridCol w:w="5810"/>
      </w:tblGrid>
      <w:tr w:rsidR="003D4FD1" w:rsidRPr="00B475DD" w14:paraId="2F6541FD" w14:textId="77777777" w:rsidTr="00D415FC">
        <w:tc>
          <w:tcPr>
            <w:tcW w:w="5809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Submission Deadline"/>
              <w:tag w:val="SubDe"/>
              <w:id w:val="-2013514859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8FA3067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Submission Deadli</w:t>
                </w:r>
                <w:r w:rsidR="00851B09">
                  <w:rPr>
                    <w:sz w:val="22"/>
                  </w:rPr>
                  <w:t>ne</w:t>
                </w:r>
              </w:p>
            </w:sdtContent>
          </w:sdt>
        </w:tc>
        <w:tc>
          <w:tcPr>
            <w:tcW w:w="5810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Marks and Feedback"/>
              <w:tag w:val="MandF"/>
              <w:id w:val="4354091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11FE371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 xml:space="preserve">Marks and </w:t>
                </w:r>
                <w:r w:rsidR="00660AB8">
                  <w:rPr>
                    <w:sz w:val="22"/>
                  </w:rPr>
                  <w:t>F</w:t>
                </w:r>
                <w:r w:rsidRPr="00A641E3">
                  <w:rPr>
                    <w:sz w:val="22"/>
                  </w:rPr>
                  <w:t>eedback</w:t>
                </w:r>
              </w:p>
            </w:sdtContent>
          </w:sdt>
        </w:tc>
      </w:tr>
      <w:tr w:rsidR="003D4FD1" w:rsidRPr="00B475DD" w14:paraId="685889D5" w14:textId="77777777" w:rsidTr="00D415FC">
        <w:trPr>
          <w:trHeight w:val="1490"/>
        </w:trPr>
        <w:tc>
          <w:tcPr>
            <w:tcW w:w="5809" w:type="dxa"/>
            <w:shd w:val="clear" w:color="auto" w:fill="F8ECEC"/>
          </w:tcPr>
          <w:sdt>
            <w:sdtPr>
              <w:alias w:val="Time"/>
              <w:tag w:val="Time"/>
              <w:id w:val="11336781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AA15BE1" w14:textId="77777777" w:rsidR="003D4FD1" w:rsidRDefault="003D4FD1" w:rsidP="00363944">
                <w:pPr>
                  <w:pStyle w:val="Secondarylabels"/>
                  <w:spacing w:line="30" w:lineRule="atLeast"/>
                </w:pPr>
                <w:r>
                  <w:t xml:space="preserve">Before </w:t>
                </w:r>
                <w:r w:rsidR="00A641E3">
                  <w:t>10am on:</w:t>
                </w:r>
              </w:p>
            </w:sdtContent>
          </w:sdt>
          <w:sdt>
            <w:sdtPr>
              <w:rPr>
                <w:highlight w:val="red"/>
              </w:rPr>
              <w:id w:val="-1633241566"/>
              <w:placeholder>
                <w:docPart w:val="DefaultPlaceholder_-1854013437"/>
              </w:placeholder>
              <w:date w:fullDate="2019-11-15T00:00:00Z"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7B4E9FD3" w14:textId="6333337F" w:rsidR="003D4FD1" w:rsidRPr="00B475DD" w:rsidRDefault="004706EE" w:rsidP="00363944">
                <w:pPr>
                  <w:pStyle w:val="Label"/>
                  <w:spacing w:line="30" w:lineRule="atLeast"/>
                </w:pPr>
                <w:r w:rsidRPr="00B26694">
                  <w:rPr>
                    <w:highlight w:val="red"/>
                    <w:lang w:val="en-GB"/>
                  </w:rPr>
                  <w:t>15/11/2019</w:t>
                </w:r>
              </w:p>
            </w:sdtContent>
          </w:sdt>
        </w:tc>
        <w:tc>
          <w:tcPr>
            <w:tcW w:w="5810" w:type="dxa"/>
            <w:shd w:val="clear" w:color="auto" w:fill="F8ECEC"/>
          </w:tcPr>
          <w:sdt>
            <w:sdtPr>
              <w:rPr>
                <w:b/>
              </w:rPr>
              <w:alias w:val="Deadlines"/>
              <w:tag w:val="Deadlines"/>
              <w:id w:val="-160487154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25660BC" w14:textId="77777777" w:rsidR="003D4FD1" w:rsidRPr="005428C1" w:rsidRDefault="00A641E3" w:rsidP="005428C1">
                <w:pPr>
                  <w:pStyle w:val="Details"/>
                  <w:spacing w:line="30" w:lineRule="atLeast"/>
                  <w:rPr>
                    <w:b/>
                  </w:rPr>
                </w:pPr>
                <w:r w:rsidRPr="00A641E3">
                  <w:rPr>
                    <w:b/>
                  </w:rPr>
                  <w:t>20 working days after deadline (L4, 5 and 7)</w:t>
                </w:r>
                <w:r w:rsidRPr="00A641E3">
                  <w:rPr>
                    <w:b/>
                  </w:rPr>
                  <w:br/>
                  <w:t>15 working days after deadline (L6)</w:t>
                </w:r>
                <w:r w:rsidRPr="00A641E3">
                  <w:rPr>
                    <w:b/>
                  </w:rPr>
                  <w:br/>
                  <w:t>10 working days after deadline (block delivery)</w:t>
                </w:r>
              </w:p>
            </w:sdtContent>
          </w:sdt>
          <w:p w14:paraId="16C9C22C" w14:textId="77777777" w:rsidR="005B7659" w:rsidRDefault="005B7659" w:rsidP="00363944">
            <w:pPr>
              <w:tabs>
                <w:tab w:val="left" w:pos="1220"/>
              </w:tabs>
              <w:spacing w:line="30" w:lineRule="atLeast"/>
            </w:pPr>
          </w:p>
          <w:p w14:paraId="552ADC76" w14:textId="730ED68D" w:rsidR="00660AB8" w:rsidRPr="00660AB8" w:rsidRDefault="005E1A24" w:rsidP="00363944">
            <w:pPr>
              <w:tabs>
                <w:tab w:val="left" w:pos="1220"/>
              </w:tabs>
              <w:spacing w:line="30" w:lineRule="atLeast"/>
            </w:pPr>
            <w:sdt>
              <w:sdtPr>
                <w:id w:val="-1266615983"/>
                <w:placeholder>
                  <w:docPart w:val="DefaultPlaceholder_-1854013437"/>
                </w:placeholder>
                <w:date w:fullDate="2019-12-13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706EE">
                  <w:rPr>
                    <w:lang w:val="en-GB"/>
                  </w:rPr>
                  <w:t>13/12/2019</w:t>
                </w:r>
              </w:sdtContent>
            </w:sdt>
            <w:r w:rsidR="00660AB8">
              <w:t xml:space="preserve">  </w:t>
            </w:r>
          </w:p>
        </w:tc>
      </w:tr>
    </w:tbl>
    <w:p w14:paraId="27ACB0F5" w14:textId="77777777" w:rsidR="003D4FD1" w:rsidRDefault="003324F3" w:rsidP="00363944">
      <w:pPr>
        <w:spacing w:line="30" w:lineRule="atLeas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4C181F" wp14:editId="7E46189A">
                <wp:simplePos x="0" y="0"/>
                <wp:positionH relativeFrom="column">
                  <wp:posOffset>3756660</wp:posOffset>
                </wp:positionH>
                <wp:positionV relativeFrom="paragraph">
                  <wp:posOffset>22860</wp:posOffset>
                </wp:positionV>
                <wp:extent cx="2651760" cy="4572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457200"/>
                          <a:chOff x="0" y="0"/>
                          <a:chExt cx="2651760" cy="457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20650"/>
                            <a:ext cx="2004060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80886" id="Group 19" o:spid="_x0000_s1026" style="position:absolute;margin-left:295.8pt;margin-top:1.8pt;width:208.8pt;height:36pt;z-index:251659264" coordsize="26517,4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AC8g0N/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32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">
                  <v:imagedata r:id="rId10" o:title=""/>
                </v:shape>
                <v:shape id="Picture 4" o:spid="_x0000_s1028" type="#_x0000_t75" style="position:absolute;left:6477;top:1206;width:2004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sdt>
        <w:sdtPr>
          <w:rPr>
            <w:noProof/>
          </w:rPr>
          <w:alias w:val="Image"/>
          <w:tag w:val="Clock"/>
          <w:id w:val="-974126709"/>
          <w:lock w:val="sdtContentLocked"/>
          <w:picture/>
        </w:sdtPr>
        <w:sdtEndPr/>
        <w:sdtContent>
          <w:r w:rsidR="007E565F" w:rsidRPr="006455E5">
            <w:rPr>
              <w:noProof/>
              <w:lang w:val="en-GB" w:eastAsia="en-GB"/>
            </w:rPr>
            <w:drawing>
              <wp:inline distT="0" distB="0" distL="0" distR="0" wp14:anchorId="622AC6C0" wp14:editId="1E17A8DE">
                <wp:extent cx="438150" cy="431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noProof/>
          </w:rPr>
          <w:alias w:val="Submit"/>
          <w:tag w:val="Image"/>
          <w:id w:val="1048194877"/>
          <w:lock w:val="sdtLocked"/>
          <w:picture/>
        </w:sdtPr>
        <w:sdtEndPr/>
        <w:sdtContent>
          <w:r w:rsidRPr="006455E5">
            <w:rPr>
              <w:noProof/>
              <w:lang w:val="en-GB" w:eastAsia="en-GB"/>
            </w:rPr>
            <w:drawing>
              <wp:inline distT="0" distB="0" distL="0" distR="0" wp14:anchorId="0CB5FC75" wp14:editId="3CA2C3A2">
                <wp:extent cx="2019300" cy="3175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270D7528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5" w:tblpY="490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2972"/>
        <w:gridCol w:w="8647"/>
      </w:tblGrid>
      <w:tr w:rsidR="00D415FC" w:rsidRPr="00B475DD" w14:paraId="75A0A02F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itle and Code"/>
              <w:tag w:val="UniTit"/>
              <w:id w:val="-73632329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A544451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title &amp; code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1DCDA787" w14:textId="77777777" w:rsidR="007F6185" w:rsidRPr="00B475DD" w:rsidRDefault="006371A8" w:rsidP="00363944">
            <w:pPr>
              <w:spacing w:line="30" w:lineRule="atLeast"/>
            </w:pPr>
            <w:r w:rsidRPr="006371A8">
              <w:t>Object-Oriented Programming and Software Engineering</w:t>
            </w:r>
          </w:p>
        </w:tc>
      </w:tr>
      <w:tr w:rsidR="00D415FC" w:rsidRPr="00B475DD" w14:paraId="0469E51E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Number and Title"/>
              <w:tag w:val="AssiNo"/>
              <w:id w:val="11234134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E2E297B" w14:textId="77777777" w:rsidR="006578C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Assignment number and title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3BFA17A5" w14:textId="77777777" w:rsidR="007F6185" w:rsidRPr="00B475DD" w:rsidRDefault="004540DA" w:rsidP="00363944">
            <w:pPr>
              <w:spacing w:line="30" w:lineRule="atLeast"/>
            </w:pPr>
            <w:r w:rsidRPr="004540DA">
              <w:t>Assignment 1: Control an Elevator - A C# Project</w:t>
            </w:r>
          </w:p>
        </w:tc>
      </w:tr>
      <w:tr w:rsidR="00D415FC" w:rsidRPr="00B475DD" w14:paraId="342EBB5A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ype"/>
              <w:tag w:val="AssTyp"/>
              <w:id w:val="-156832904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D877102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Assessmen</w:t>
                </w:r>
                <w:r w:rsidR="004508FC">
                  <w:rPr>
                    <w:sz w:val="22"/>
                  </w:rPr>
                  <w:t xml:space="preserve">t </w:t>
                </w:r>
                <w:r w:rsidRPr="00A641E3">
                  <w:rPr>
                    <w:sz w:val="22"/>
                  </w:rPr>
                  <w:t>type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00075404" w14:textId="77777777" w:rsidR="007F6185" w:rsidRPr="004540DA" w:rsidRDefault="004540DA" w:rsidP="00363944">
            <w:pPr>
              <w:spacing w:line="30" w:lineRule="atLeast"/>
              <w:rPr>
                <w:lang w:val="en-GB"/>
              </w:rPr>
            </w:pPr>
            <w:r>
              <w:rPr>
                <w:rFonts w:eastAsia="Calibri"/>
                <w:lang w:val="en-GB"/>
              </w:rPr>
              <w:t>WR-I (Individual Coursework)</w:t>
            </w:r>
          </w:p>
        </w:tc>
      </w:tr>
      <w:tr w:rsidR="00D415FC" w:rsidRPr="00B475DD" w14:paraId="16AC2E64" w14:textId="77777777" w:rsidTr="00851B09">
        <w:sdt>
          <w:sdtPr>
            <w:rPr>
              <w:sz w:val="22"/>
            </w:rPr>
            <w:alias w:val="Weighting"/>
            <w:tag w:val="WoA"/>
            <w:id w:val="-1347171946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972" w:type="dxa"/>
                <w:shd w:val="clear" w:color="auto" w:fill="F2DBDB" w:themeFill="accent2" w:themeFillTint="33"/>
              </w:tcPr>
              <w:p w14:paraId="7FD63160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Weighting of assessment</w:t>
                </w:r>
              </w:p>
            </w:tc>
          </w:sdtContent>
        </w:sdt>
        <w:tc>
          <w:tcPr>
            <w:tcW w:w="8647" w:type="dxa"/>
            <w:shd w:val="clear" w:color="auto" w:fill="F8ECEC"/>
          </w:tcPr>
          <w:p w14:paraId="57313ADE" w14:textId="4F99CDA9" w:rsidR="007F6185" w:rsidRPr="00B475DD" w:rsidRDefault="002C4376" w:rsidP="00363944">
            <w:pPr>
              <w:spacing w:line="30" w:lineRule="atLeast"/>
            </w:pPr>
            <w:r>
              <w:t>3</w:t>
            </w:r>
            <w:r w:rsidR="004540DA">
              <w:t>0%</w:t>
            </w:r>
          </w:p>
        </w:tc>
      </w:tr>
      <w:tr w:rsidR="00D415FC" w:rsidRPr="00B475DD" w14:paraId="20B55021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Unit LOs"/>
              <w:tag w:val="ULOs"/>
              <w:id w:val="173528147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67C80B3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learning outcomes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51625314" w14:textId="77777777" w:rsidR="004540DA" w:rsidRDefault="00584685" w:rsidP="004540DA">
            <w:pPr>
              <w:spacing w:line="30" w:lineRule="atLeast"/>
            </w:pPr>
            <w:r>
              <w:t>1.</w:t>
            </w:r>
            <w:r w:rsidR="004540DA">
              <w:t xml:space="preserve"> Demonstrate the following knowledge and understanding</w:t>
            </w:r>
          </w:p>
          <w:p w14:paraId="441A105D" w14:textId="77777777" w:rsidR="007F6185" w:rsidRDefault="004540DA" w:rsidP="004540DA">
            <w:pPr>
              <w:spacing w:line="30" w:lineRule="atLeas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•</w:t>
            </w:r>
            <w:r>
              <w:rPr>
                <w:rFonts w:hint="eastAsia"/>
              </w:rPr>
              <w:t xml:space="preserve"> </w:t>
            </w:r>
            <w:r>
              <w:t>Systematically categorize the concepts, principles and techniques for object-oriented programming and software engineering process.</w:t>
            </w:r>
          </w:p>
          <w:p w14:paraId="36F2A16B" w14:textId="77777777" w:rsidR="004540DA" w:rsidRDefault="00584685" w:rsidP="004540DA">
            <w:pPr>
              <w:spacing w:line="30" w:lineRule="atLeast"/>
            </w:pPr>
            <w:r>
              <w:t>2.</w:t>
            </w:r>
            <w:r w:rsidR="00AD5A25">
              <w:t xml:space="preserve"> </w:t>
            </w:r>
            <w:r w:rsidR="004540DA">
              <w:t xml:space="preserve"> Demonstrate the following skills and abilities</w:t>
            </w:r>
          </w:p>
          <w:p w14:paraId="1527535A" w14:textId="77777777" w:rsidR="00AD5A25" w:rsidRPr="00B475DD" w:rsidRDefault="004540DA" w:rsidP="00AD5A25">
            <w:pPr>
              <w:spacing w:line="30" w:lineRule="atLeas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•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t>Analyse</w:t>
            </w:r>
            <w:proofErr w:type="spellEnd"/>
            <w:r>
              <w:t xml:space="preserve"> a complex problem and apply a programming language to design, develop and critically evaluate a software solution to the given problem; and </w:t>
            </w:r>
            <w:proofErr w:type="spellStart"/>
            <w:r>
              <w:t>analyse</w:t>
            </w:r>
            <w:proofErr w:type="spellEnd"/>
            <w:r>
              <w:t xml:space="preserve"> and apply a range of concepts, principles and techniques to the software development process.</w:t>
            </w:r>
          </w:p>
        </w:tc>
      </w:tr>
    </w:tbl>
    <w:p w14:paraId="66CFD0D0" w14:textId="77777777" w:rsidR="003D4FD1" w:rsidRDefault="003D4FD1" w:rsidP="00363944">
      <w:pPr>
        <w:spacing w:line="30" w:lineRule="atLeast"/>
      </w:pPr>
    </w:p>
    <w:p w14:paraId="4D8A98B3" w14:textId="77777777" w:rsidR="001B1A10" w:rsidRDefault="001B1A10" w:rsidP="00363944">
      <w:pPr>
        <w:spacing w:line="30" w:lineRule="atLeast"/>
      </w:pPr>
    </w:p>
    <w:p w14:paraId="5910DC66" w14:textId="77777777" w:rsidR="001B1A10" w:rsidRDefault="001B1A10" w:rsidP="00363944">
      <w:pPr>
        <w:spacing w:line="30" w:lineRule="atLeast"/>
      </w:pPr>
    </w:p>
    <w:p w14:paraId="76E418EE" w14:textId="77777777" w:rsidR="001B1A10" w:rsidRDefault="001B1A10" w:rsidP="00363944">
      <w:pPr>
        <w:spacing w:line="30" w:lineRule="atLeast"/>
      </w:pPr>
    </w:p>
    <w:p w14:paraId="279D6789" w14:textId="77777777" w:rsidR="001B1A10" w:rsidRDefault="001B1A10" w:rsidP="00363944">
      <w:pPr>
        <w:spacing w:line="30" w:lineRule="atLeast"/>
      </w:pPr>
    </w:p>
    <w:p w14:paraId="5C99BD06" w14:textId="77777777" w:rsidR="001B1A10" w:rsidRDefault="001B1A10" w:rsidP="00363944">
      <w:pPr>
        <w:spacing w:line="30" w:lineRule="atLeast"/>
      </w:pPr>
    </w:p>
    <w:p w14:paraId="10F5693F" w14:textId="77777777" w:rsidR="001B1A10" w:rsidRDefault="001B1A10" w:rsidP="00363944">
      <w:pPr>
        <w:spacing w:line="30" w:lineRule="atLeast"/>
      </w:pPr>
    </w:p>
    <w:p w14:paraId="31D3561A" w14:textId="77777777" w:rsidR="001B1A10" w:rsidRDefault="001B1A10" w:rsidP="00363944">
      <w:pPr>
        <w:spacing w:line="30" w:lineRule="atLeast"/>
      </w:pPr>
    </w:p>
    <w:p w14:paraId="139AF07A" w14:textId="77777777" w:rsidR="001B1A10" w:rsidRDefault="001B1A10" w:rsidP="00363944">
      <w:pPr>
        <w:spacing w:line="30" w:lineRule="atLeast"/>
      </w:pPr>
    </w:p>
    <w:p w14:paraId="3A08214F" w14:textId="77777777" w:rsidR="001B1A10" w:rsidRDefault="001B1A10" w:rsidP="00363944">
      <w:pPr>
        <w:spacing w:line="30" w:lineRule="atLeast"/>
      </w:pPr>
    </w:p>
    <w:p w14:paraId="64F294E3" w14:textId="77777777" w:rsidR="001B1A10" w:rsidRDefault="001B1A10" w:rsidP="00363944">
      <w:pPr>
        <w:spacing w:line="30" w:lineRule="atLeast"/>
      </w:pPr>
    </w:p>
    <w:p w14:paraId="4946A35A" w14:textId="77777777" w:rsidR="001B1A10" w:rsidRDefault="001B1A10" w:rsidP="00363944">
      <w:pPr>
        <w:spacing w:line="30" w:lineRule="atLeast"/>
      </w:pPr>
    </w:p>
    <w:p w14:paraId="35F59A33" w14:textId="77777777" w:rsidR="001B1A10" w:rsidRDefault="001B1A10" w:rsidP="00363944">
      <w:pPr>
        <w:spacing w:line="30" w:lineRule="atLeast"/>
      </w:pPr>
    </w:p>
    <w:p w14:paraId="2A295C96" w14:textId="77777777" w:rsidR="001B1A10" w:rsidRDefault="001B1A10" w:rsidP="00363944">
      <w:pPr>
        <w:spacing w:line="30" w:lineRule="atLeast"/>
      </w:pPr>
    </w:p>
    <w:p w14:paraId="0FD1B9F7" w14:textId="77777777" w:rsidR="001B1A10" w:rsidRDefault="001B1A10" w:rsidP="00363944">
      <w:pPr>
        <w:spacing w:line="30" w:lineRule="atLeast"/>
      </w:pPr>
    </w:p>
    <w:p w14:paraId="7BD7F98A" w14:textId="77777777" w:rsidR="001B1A10" w:rsidRDefault="001B1A10" w:rsidP="00363944">
      <w:pPr>
        <w:spacing w:line="30" w:lineRule="atLeast"/>
      </w:pPr>
    </w:p>
    <w:p w14:paraId="278D27E8" w14:textId="77777777" w:rsidR="001B1A10" w:rsidRDefault="001B1A10" w:rsidP="00363944">
      <w:pPr>
        <w:spacing w:line="30" w:lineRule="atLeast"/>
      </w:pPr>
    </w:p>
    <w:p w14:paraId="6D40C406" w14:textId="77777777" w:rsidR="001B1A10" w:rsidRDefault="001B1A10">
      <w:pPr>
        <w:spacing w:before="0" w:after="0"/>
      </w:pPr>
      <w:r>
        <w:br w:type="page"/>
      </w:r>
    </w:p>
    <w:p w14:paraId="68AD04BA" w14:textId="77777777" w:rsidR="007F6185" w:rsidRDefault="007E565F" w:rsidP="00363944">
      <w:pPr>
        <w:tabs>
          <w:tab w:val="left" w:pos="1450"/>
        </w:tabs>
        <w:spacing w:line="30" w:lineRule="atLeast"/>
      </w:pPr>
      <w:r w:rsidRPr="006455E5"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B38015B" wp14:editId="3E98E24A">
            <wp:simplePos x="0" y="0"/>
            <wp:positionH relativeFrom="column">
              <wp:posOffset>35560</wp:posOffset>
            </wp:positionH>
            <wp:positionV relativeFrom="paragraph">
              <wp:posOffset>130175</wp:posOffset>
            </wp:positionV>
            <wp:extent cx="368300" cy="5842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B38CC" w14:textId="77777777" w:rsidR="00D415FC" w:rsidRDefault="00D415FC" w:rsidP="00363944">
      <w:pPr>
        <w:tabs>
          <w:tab w:val="left" w:pos="1450"/>
        </w:tabs>
        <w:spacing w:line="30" w:lineRule="atLeast"/>
      </w:pPr>
    </w:p>
    <w:p w14:paraId="6DDED328" w14:textId="77777777" w:rsidR="007F6185" w:rsidRDefault="007E565F" w:rsidP="00363944">
      <w:pPr>
        <w:spacing w:line="30" w:lineRule="atLeast"/>
      </w:pPr>
      <w:r w:rsidRPr="006455E5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A2E0FBF" wp14:editId="241EC437">
            <wp:simplePos x="0" y="0"/>
            <wp:positionH relativeFrom="column">
              <wp:posOffset>537210</wp:posOffset>
            </wp:positionH>
            <wp:positionV relativeFrom="paragraph">
              <wp:posOffset>10795</wp:posOffset>
            </wp:positionV>
            <wp:extent cx="3746500" cy="342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798B3" w14:textId="77777777" w:rsidR="003D4FD1" w:rsidRDefault="003D4FD1" w:rsidP="00363944">
      <w:pPr>
        <w:spacing w:line="30" w:lineRule="atLeast"/>
      </w:pPr>
    </w:p>
    <w:tbl>
      <w:tblPr>
        <w:tblW w:w="1162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24"/>
      </w:tblGrid>
      <w:tr w:rsidR="007F6185" w:rsidRPr="00B475DD" w14:paraId="076C6062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Requirements"/>
              <w:tag w:val="Req"/>
              <w:id w:val="-6713291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389C58B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am I require</w:t>
                </w:r>
                <w:r w:rsidR="00D415FC">
                  <w:rPr>
                    <w:sz w:val="22"/>
                  </w:rPr>
                  <w:t>d</w:t>
                </w:r>
                <w:r w:rsidRPr="00ED6977">
                  <w:rPr>
                    <w:sz w:val="22"/>
                  </w:rPr>
                  <w:t xml:space="preserve"> to do in this assignment?</w:t>
                </w:r>
              </w:p>
            </w:sdtContent>
          </w:sdt>
        </w:tc>
      </w:tr>
      <w:tr w:rsidR="007F6185" w:rsidRPr="00B475DD" w14:paraId="233AFBE5" w14:textId="77777777" w:rsidTr="00D415FC">
        <w:tc>
          <w:tcPr>
            <w:tcW w:w="11624" w:type="dxa"/>
            <w:shd w:val="clear" w:color="auto" w:fill="ECF1F8"/>
          </w:tcPr>
          <w:p w14:paraId="63BA3EE1" w14:textId="77777777" w:rsidR="004540DA" w:rsidRPr="00CA3745" w:rsidRDefault="004540DA" w:rsidP="004540DA">
            <w:pPr>
              <w:pStyle w:val="Heading1"/>
            </w:pPr>
            <w:r w:rsidRPr="00CA3745">
              <w:t>Aim</w:t>
            </w:r>
          </w:p>
          <w:p w14:paraId="7B0B2F2D" w14:textId="77777777" w:rsidR="004540DA" w:rsidRPr="00CA3745" w:rsidRDefault="004540DA" w:rsidP="004540DA">
            <w:pPr>
              <w:ind w:left="450"/>
            </w:pPr>
            <w:r w:rsidRPr="00CA3745">
              <w:t>This assignment aims to develop students’ capabilities and skills of solving real-world problems with C# programming language.</w:t>
            </w:r>
          </w:p>
          <w:p w14:paraId="771DD1B2" w14:textId="77777777" w:rsidR="004540DA" w:rsidRPr="00CA3745" w:rsidRDefault="004540DA" w:rsidP="004540D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5A43CD" wp14:editId="60E7F6CC">
                  <wp:extent cx="5219700" cy="3838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29FB6" w14:textId="77777777" w:rsidR="004540DA" w:rsidRPr="00CA3745" w:rsidRDefault="001B1A10" w:rsidP="004540DA">
            <w:pPr>
              <w:ind w:left="720"/>
            </w:pPr>
            <w:r>
              <w:t>A</w:t>
            </w:r>
            <w:r w:rsidR="004540DA" w:rsidRPr="00CA3745">
              <w:t xml:space="preserve"> simple version of the elevator is illustrated below:</w:t>
            </w:r>
          </w:p>
          <w:p w14:paraId="55B5E14F" w14:textId="77777777" w:rsidR="004540DA" w:rsidRPr="00CA3745" w:rsidRDefault="004540DA" w:rsidP="004540D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F3DC75" wp14:editId="4F5D4101">
                  <wp:extent cx="4313583" cy="2514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319" cy="25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16585" w14:textId="77777777" w:rsidR="004540DA" w:rsidRPr="00CA3745" w:rsidRDefault="004540DA" w:rsidP="004540DA">
            <w:pPr>
              <w:pStyle w:val="Heading1"/>
            </w:pPr>
            <w:r w:rsidRPr="00CA3745">
              <w:lastRenderedPageBreak/>
              <w:t>Task description:</w:t>
            </w:r>
          </w:p>
          <w:p w14:paraId="0DF086A5" w14:textId="77777777" w:rsidR="001B1A10" w:rsidRDefault="001B1A10" w:rsidP="001B1A10"/>
          <w:p w14:paraId="5F6A2DEC" w14:textId="0B6CD293" w:rsidR="004540DA" w:rsidRPr="00CA3745" w:rsidRDefault="004540DA" w:rsidP="001B1A10">
            <w:pPr>
              <w:ind w:left="450"/>
            </w:pPr>
            <w:r w:rsidRPr="001B1A10">
              <w:rPr>
                <w:b/>
                <w:u w:val="single"/>
              </w:rPr>
              <w:t>Task 1:</w:t>
            </w:r>
            <w:r w:rsidRPr="00CA3745">
              <w:t xml:space="preserve"> To create a GUI which contains </w:t>
            </w:r>
            <w:r w:rsidR="00144EDA" w:rsidRPr="00144EDA">
              <w:rPr>
                <w:b/>
                <w:bCs/>
              </w:rPr>
              <w:t>(</w:t>
            </w:r>
            <w:r w:rsidR="00092D03">
              <w:rPr>
                <w:b/>
                <w:bCs/>
              </w:rPr>
              <w:t>3</w:t>
            </w:r>
            <w:r w:rsidR="00144EDA" w:rsidRPr="00144EDA">
              <w:rPr>
                <w:b/>
                <w:bCs/>
              </w:rPr>
              <w:t>0 marks)</w:t>
            </w:r>
          </w:p>
          <w:p w14:paraId="0770A99A" w14:textId="77777777" w:rsidR="004540DA" w:rsidRPr="00CA3745" w:rsidRDefault="004540DA" w:rsidP="004540DA">
            <w:pPr>
              <w:pStyle w:val="ListParagraph"/>
              <w:numPr>
                <w:ilvl w:val="0"/>
                <w:numId w:val="3"/>
              </w:numPr>
              <w:spacing w:before="0" w:after="0"/>
            </w:pPr>
            <w:r w:rsidRPr="00CA3745">
              <w:t>Two request buttons corresponding to the two floors, respectively</w:t>
            </w:r>
          </w:p>
          <w:p w14:paraId="08273DE2" w14:textId="77777777" w:rsidR="004540DA" w:rsidRPr="00CA3745" w:rsidRDefault="004540DA" w:rsidP="004540DA">
            <w:pPr>
              <w:pStyle w:val="ListParagraph"/>
              <w:numPr>
                <w:ilvl w:val="0"/>
                <w:numId w:val="3"/>
              </w:numPr>
              <w:spacing w:before="0" w:after="0"/>
            </w:pPr>
            <w:r w:rsidRPr="00CA3745">
              <w:t>One control panel with two buttons and a display window</w:t>
            </w:r>
          </w:p>
          <w:p w14:paraId="647DBEC5" w14:textId="77777777" w:rsidR="004540DA" w:rsidRPr="00CA3745" w:rsidRDefault="004540DA" w:rsidP="004540DA">
            <w:pPr>
              <w:pStyle w:val="ListParagraph"/>
              <w:numPr>
                <w:ilvl w:val="0"/>
                <w:numId w:val="3"/>
              </w:numPr>
              <w:spacing w:before="0" w:after="0"/>
            </w:pPr>
            <w:r w:rsidRPr="00CA3745">
              <w:t>Two display areas that display the status of the elevator, i.e. which floor the elevator currently stays, one is of each floor</w:t>
            </w:r>
          </w:p>
          <w:p w14:paraId="470C8A32" w14:textId="285D3CCA" w:rsidR="004540DA" w:rsidRPr="00CA3745" w:rsidRDefault="002C4376" w:rsidP="004540DA">
            <w:pPr>
              <w:pStyle w:val="ListParagraph"/>
              <w:numPr>
                <w:ilvl w:val="0"/>
                <w:numId w:val="3"/>
              </w:numPr>
              <w:spacing w:before="0" w:after="0"/>
            </w:pPr>
            <w:r>
              <w:t>A log button, which trigger the historical information of the elevator operation to be displayed</w:t>
            </w:r>
          </w:p>
          <w:p w14:paraId="471E78F4" w14:textId="77777777" w:rsidR="001B1A10" w:rsidRDefault="001B1A10" w:rsidP="001B1A10"/>
          <w:p w14:paraId="77130BD8" w14:textId="1C2176BA" w:rsidR="004540DA" w:rsidRPr="00CA3745" w:rsidRDefault="004540DA" w:rsidP="001B1A10">
            <w:pPr>
              <w:ind w:left="450"/>
            </w:pPr>
            <w:r w:rsidRPr="001B1A10">
              <w:rPr>
                <w:b/>
                <w:u w:val="single"/>
              </w:rPr>
              <w:t>Task 2:</w:t>
            </w:r>
            <w:r w:rsidRPr="00CA3745">
              <w:t xml:space="preserve"> To create a control program that processes the events published by the GUI.  </w:t>
            </w:r>
            <w:r w:rsidR="00144EDA" w:rsidRPr="00144EDA">
              <w:rPr>
                <w:b/>
                <w:bCs/>
              </w:rPr>
              <w:t>(10 marks)</w:t>
            </w:r>
            <w:r w:rsidR="00144EDA">
              <w:t xml:space="preserve"> </w:t>
            </w:r>
            <w:r w:rsidR="00144EDA" w:rsidRPr="00CA3745">
              <w:t>That is,</w:t>
            </w:r>
          </w:p>
          <w:p w14:paraId="30BA4A31" w14:textId="77777777" w:rsidR="004540DA" w:rsidRPr="00CA3745" w:rsidRDefault="004540DA" w:rsidP="004540DA">
            <w:pPr>
              <w:pStyle w:val="ListParagraph"/>
              <w:numPr>
                <w:ilvl w:val="0"/>
                <w:numId w:val="4"/>
              </w:numPr>
              <w:spacing w:before="0" w:after="0"/>
            </w:pPr>
            <w:r w:rsidRPr="00CA3745">
              <w:t xml:space="preserve">When any request button is pressed, </w:t>
            </w:r>
          </w:p>
          <w:p w14:paraId="75BD02DA" w14:textId="77777777" w:rsidR="004540DA" w:rsidRPr="00CA3745" w:rsidRDefault="004540DA" w:rsidP="004540DA">
            <w:pPr>
              <w:pStyle w:val="ListParagraph"/>
              <w:numPr>
                <w:ilvl w:val="1"/>
                <w:numId w:val="4"/>
              </w:numPr>
              <w:spacing w:before="0" w:after="0"/>
            </w:pPr>
            <w:r w:rsidRPr="00CA3745">
              <w:t xml:space="preserve">the elevator </w:t>
            </w:r>
            <w:r>
              <w:t>appears</w:t>
            </w:r>
            <w:r w:rsidRPr="00CA3745">
              <w:t xml:space="preserve"> </w:t>
            </w:r>
            <w:r>
              <w:t>in</w:t>
            </w:r>
            <w:r w:rsidRPr="00CA3745">
              <w:t xml:space="preserve"> the corresponding floor</w:t>
            </w:r>
          </w:p>
          <w:p w14:paraId="6F236937" w14:textId="77777777" w:rsidR="004540DA" w:rsidRPr="00CA3745" w:rsidRDefault="004540DA" w:rsidP="004540DA">
            <w:pPr>
              <w:pStyle w:val="ListParagraph"/>
              <w:numPr>
                <w:ilvl w:val="1"/>
                <w:numId w:val="4"/>
              </w:numPr>
              <w:spacing w:before="0" w:after="0"/>
            </w:pPr>
            <w:r w:rsidRPr="00CA3745">
              <w:t>then the display areas and the display window on the control panel show the corresponding floor number at the same time</w:t>
            </w:r>
          </w:p>
          <w:p w14:paraId="3C886548" w14:textId="77777777" w:rsidR="004540DA" w:rsidRPr="00CA3745" w:rsidRDefault="004540DA" w:rsidP="004540DA">
            <w:pPr>
              <w:pStyle w:val="ListParagraph"/>
              <w:numPr>
                <w:ilvl w:val="0"/>
                <w:numId w:val="4"/>
              </w:numPr>
              <w:spacing w:before="0" w:after="0"/>
            </w:pPr>
            <w:r w:rsidRPr="00CA3745">
              <w:t xml:space="preserve">When the floor number buttons on the control panel are pressed, </w:t>
            </w:r>
          </w:p>
          <w:p w14:paraId="57A25033" w14:textId="77777777" w:rsidR="004540DA" w:rsidRPr="00CA3745" w:rsidRDefault="004540DA" w:rsidP="004540DA">
            <w:pPr>
              <w:pStyle w:val="ListParagraph"/>
              <w:numPr>
                <w:ilvl w:val="1"/>
                <w:numId w:val="4"/>
              </w:numPr>
              <w:spacing w:before="0" w:after="0"/>
            </w:pPr>
            <w:r w:rsidRPr="00CA3745">
              <w:t xml:space="preserve">the elevator </w:t>
            </w:r>
            <w:r>
              <w:t>appears</w:t>
            </w:r>
            <w:r w:rsidRPr="00CA3745">
              <w:t xml:space="preserve"> to the corresponding floor</w:t>
            </w:r>
          </w:p>
          <w:p w14:paraId="08EB9497" w14:textId="68D6F7C3" w:rsidR="004540DA" w:rsidRDefault="004540DA" w:rsidP="004540DA">
            <w:pPr>
              <w:pStyle w:val="ListParagraph"/>
              <w:numPr>
                <w:ilvl w:val="1"/>
                <w:numId w:val="4"/>
              </w:numPr>
              <w:spacing w:before="0" w:after="0"/>
            </w:pPr>
            <w:r w:rsidRPr="00CA3745">
              <w:t>then the display areas and the display window on the control panel show the corresponding floor number at the same time</w:t>
            </w:r>
          </w:p>
          <w:p w14:paraId="19EBF40B" w14:textId="77777777" w:rsidR="00092D03" w:rsidRDefault="00092D03" w:rsidP="00092D03">
            <w:pPr>
              <w:pStyle w:val="ListParagraph"/>
              <w:spacing w:before="0" w:after="0"/>
              <w:ind w:left="1530"/>
            </w:pPr>
          </w:p>
          <w:p w14:paraId="50B01316" w14:textId="76ECBCAD" w:rsidR="004540DA" w:rsidRDefault="004540DA" w:rsidP="001B1A10">
            <w:pPr>
              <w:ind w:left="444"/>
            </w:pPr>
            <w:r w:rsidRPr="000B26FB">
              <w:rPr>
                <w:b/>
                <w:u w:val="single"/>
              </w:rPr>
              <w:t>Task 3:</w:t>
            </w:r>
            <w:r w:rsidRPr="00CA3745">
              <w:t xml:space="preserve"> To create a log which record all operations</w:t>
            </w:r>
            <w:r>
              <w:t>.</w:t>
            </w:r>
            <w:r w:rsidR="00092D03">
              <w:t xml:space="preserve"> </w:t>
            </w:r>
            <w:r w:rsidR="00092D03" w:rsidRPr="00092D03">
              <w:rPr>
                <w:b/>
                <w:bCs/>
              </w:rPr>
              <w:t>(20 marks)</w:t>
            </w:r>
            <w:r>
              <w:t xml:space="preserve"> That is,</w:t>
            </w:r>
          </w:p>
          <w:p w14:paraId="0DD90F9B" w14:textId="77777777" w:rsidR="004540DA" w:rsidRDefault="004540DA" w:rsidP="001B1A10">
            <w:pPr>
              <w:numPr>
                <w:ilvl w:val="0"/>
                <w:numId w:val="5"/>
              </w:numPr>
              <w:spacing w:before="0" w:after="0"/>
              <w:ind w:left="878"/>
            </w:pPr>
            <w:r>
              <w:t>T</w:t>
            </w:r>
            <w:r w:rsidRPr="00CA3745">
              <w:t xml:space="preserve">he </w:t>
            </w:r>
            <w:r w:rsidRPr="000438DB">
              <w:rPr>
                <w:highlight w:val="yellow"/>
              </w:rPr>
              <w:t>corresponding status of the elevator</w:t>
            </w:r>
            <w:r w:rsidRPr="00CA3745">
              <w:t xml:space="preserve"> and </w:t>
            </w:r>
            <w:r w:rsidRPr="000438DB">
              <w:rPr>
                <w:highlight w:val="yellow"/>
              </w:rPr>
              <w:t>the time information is stored in a database</w:t>
            </w:r>
            <w:r>
              <w:t xml:space="preserve"> (it can be </w:t>
            </w:r>
            <w:r w:rsidRPr="00CA3745">
              <w:t xml:space="preserve">MS Access </w:t>
            </w:r>
            <w:r>
              <w:t>or other equivalent databases)</w:t>
            </w:r>
          </w:p>
          <w:p w14:paraId="5B387444" w14:textId="77777777" w:rsidR="004540DA" w:rsidRPr="000438DB" w:rsidRDefault="004540DA" w:rsidP="001B1A10">
            <w:pPr>
              <w:numPr>
                <w:ilvl w:val="0"/>
                <w:numId w:val="5"/>
              </w:numPr>
              <w:spacing w:before="0" w:after="0"/>
              <w:ind w:left="878"/>
              <w:rPr>
                <w:highlight w:val="yellow"/>
              </w:rPr>
            </w:pPr>
            <w:r w:rsidRPr="000438DB">
              <w:rPr>
                <w:highlight w:val="yellow"/>
              </w:rPr>
              <w:t>To display the information which has been stored in the database on the GUI</w:t>
            </w:r>
          </w:p>
          <w:p w14:paraId="1FD12F12" w14:textId="77777777" w:rsidR="004540DA" w:rsidRPr="00CA3745" w:rsidRDefault="004540DA" w:rsidP="001B1A10">
            <w:pPr>
              <w:ind w:left="518" w:hanging="794"/>
            </w:pPr>
          </w:p>
          <w:p w14:paraId="6DD2C6A6" w14:textId="3F85FBE5" w:rsidR="00D834AB" w:rsidRPr="00CA3745" w:rsidRDefault="004540DA" w:rsidP="00D834AB">
            <w:pPr>
              <w:ind w:left="1238" w:hanging="794"/>
            </w:pPr>
            <w:r w:rsidRPr="000B26FB">
              <w:rPr>
                <w:b/>
                <w:u w:val="single"/>
              </w:rPr>
              <w:t>Task 4:</w:t>
            </w:r>
            <w:r w:rsidRPr="00CA3745">
              <w:t xml:space="preserve"> To animate the events described in Task 2 </w:t>
            </w:r>
            <w:r>
              <w:t>using delegation and timer</w:t>
            </w:r>
            <w:r w:rsidR="00092D03">
              <w:t xml:space="preserve"> </w:t>
            </w:r>
            <w:r w:rsidR="00092D03" w:rsidRPr="00092D03">
              <w:rPr>
                <w:b/>
                <w:bCs/>
              </w:rPr>
              <w:t>(10 marks)</w:t>
            </w:r>
          </w:p>
          <w:p w14:paraId="35109C3F" w14:textId="77777777" w:rsidR="004540DA" w:rsidRPr="00CA3745" w:rsidRDefault="004540DA" w:rsidP="001B1A10">
            <w:pPr>
              <w:pStyle w:val="ListParagraph"/>
              <w:ind w:left="444"/>
            </w:pPr>
          </w:p>
          <w:p w14:paraId="5946EDBC" w14:textId="6F465F5E" w:rsidR="004540DA" w:rsidRDefault="004540DA" w:rsidP="001B1A10">
            <w:pPr>
              <w:ind w:left="1226" w:hanging="794"/>
            </w:pPr>
            <w:r w:rsidRPr="000B26FB">
              <w:rPr>
                <w:b/>
                <w:u w:val="single"/>
              </w:rPr>
              <w:t>Task 5:</w:t>
            </w:r>
            <w:r w:rsidRPr="00CA3745">
              <w:t xml:space="preserve"> To </w:t>
            </w:r>
            <w:proofErr w:type="spellStart"/>
            <w:r>
              <w:t>optimise</w:t>
            </w:r>
            <w:proofErr w:type="spellEnd"/>
            <w:r>
              <w:t xml:space="preserve"> </w:t>
            </w:r>
            <w:r w:rsidRPr="00CA3745">
              <w:t xml:space="preserve">the programs developed in Tasks 1 to </w:t>
            </w:r>
            <w:r>
              <w:t xml:space="preserve">4. </w:t>
            </w:r>
            <w:r w:rsidR="00846F5E" w:rsidRPr="00092D03">
              <w:rPr>
                <w:b/>
                <w:bCs/>
              </w:rPr>
              <w:t>(30 marks)</w:t>
            </w:r>
            <w:r w:rsidR="00846F5E">
              <w:t xml:space="preserve"> </w:t>
            </w:r>
            <w:r>
              <w:t>That is,</w:t>
            </w:r>
          </w:p>
          <w:p w14:paraId="111B1EC4" w14:textId="2A0F7234" w:rsidR="004540DA" w:rsidRDefault="00D834AB" w:rsidP="001B1A10">
            <w:pPr>
              <w:numPr>
                <w:ilvl w:val="0"/>
                <w:numId w:val="6"/>
              </w:numPr>
              <w:spacing w:before="0" w:after="0"/>
              <w:ind w:left="792"/>
            </w:pPr>
            <w:r>
              <w:t xml:space="preserve">5.1 </w:t>
            </w:r>
            <w:proofErr w:type="spellStart"/>
            <w:r w:rsidR="004540DA">
              <w:t>Optimise</w:t>
            </w:r>
            <w:proofErr w:type="spellEnd"/>
            <w:r w:rsidR="004540DA">
              <w:t xml:space="preserve"> the </w:t>
            </w:r>
            <w:r w:rsidR="00DA653D">
              <w:t>portability</w:t>
            </w:r>
            <w:r w:rsidR="004540DA">
              <w:t xml:space="preserve"> by </w:t>
            </w:r>
            <w:r w:rsidR="004540DA" w:rsidRPr="005E1A24">
              <w:rPr>
                <w:highlight w:val="yellow"/>
              </w:rPr>
              <w:t>using relative path</w:t>
            </w:r>
            <w:r w:rsidR="004540DA">
              <w:t xml:space="preserve"> instead of absolute </w:t>
            </w:r>
            <w:r w:rsidR="00890E63">
              <w:t xml:space="preserve">path </w:t>
            </w:r>
          </w:p>
          <w:p w14:paraId="5877F408" w14:textId="169D5CC7" w:rsidR="004540DA" w:rsidRDefault="00D834AB" w:rsidP="001B1A10">
            <w:pPr>
              <w:numPr>
                <w:ilvl w:val="0"/>
                <w:numId w:val="6"/>
              </w:numPr>
              <w:spacing w:before="0" w:after="0"/>
              <w:ind w:left="792"/>
            </w:pPr>
            <w:r>
              <w:t xml:space="preserve">5.2 </w:t>
            </w:r>
            <w:proofErr w:type="spellStart"/>
            <w:r w:rsidR="004540DA">
              <w:t>Optimise</w:t>
            </w:r>
            <w:proofErr w:type="spellEnd"/>
            <w:r w:rsidR="004540DA">
              <w:t xml:space="preserve"> the maintainability by avoiding any duplication among the event handlers over the database related functions </w:t>
            </w:r>
          </w:p>
          <w:p w14:paraId="0CD9C4E8" w14:textId="21DE002B" w:rsidR="004540DA" w:rsidRDefault="00D834AB" w:rsidP="001B1A10">
            <w:pPr>
              <w:numPr>
                <w:ilvl w:val="0"/>
                <w:numId w:val="6"/>
              </w:numPr>
              <w:spacing w:before="0" w:after="0"/>
              <w:ind w:left="792"/>
            </w:pPr>
            <w:r>
              <w:t xml:space="preserve">5.3 </w:t>
            </w:r>
            <w:proofErr w:type="spellStart"/>
            <w:r w:rsidR="004540DA">
              <w:t>Optimise</w:t>
            </w:r>
            <w:proofErr w:type="spellEnd"/>
            <w:r w:rsidR="004540DA">
              <w:t xml:space="preserve"> the robustness by eliminating logical errors </w:t>
            </w:r>
            <w:r w:rsidR="004540DA" w:rsidRPr="005E1A24">
              <w:rPr>
                <w:highlight w:val="yellow"/>
              </w:rPr>
              <w:t>and handling exception</w:t>
            </w:r>
            <w:r w:rsidR="00846F5E">
              <w:t xml:space="preserve"> </w:t>
            </w:r>
          </w:p>
          <w:p w14:paraId="19639E46" w14:textId="757EC3CD" w:rsidR="004540DA" w:rsidRDefault="00D834AB" w:rsidP="001B1A10">
            <w:pPr>
              <w:numPr>
                <w:ilvl w:val="0"/>
                <w:numId w:val="6"/>
              </w:numPr>
              <w:spacing w:before="0" w:after="0"/>
              <w:ind w:left="792"/>
            </w:pPr>
            <w:r>
              <w:t xml:space="preserve">5.4 </w:t>
            </w:r>
            <w:proofErr w:type="spellStart"/>
            <w:r w:rsidR="004540DA">
              <w:t>Optimise</w:t>
            </w:r>
            <w:proofErr w:type="spellEnd"/>
            <w:r w:rsidR="004540DA">
              <w:t xml:space="preserve"> the efficiency of GUI by implementing </w:t>
            </w:r>
            <w:r w:rsidR="004540DA" w:rsidRPr="00703919">
              <w:t>multiple tasks concurrently</w:t>
            </w:r>
            <w:r w:rsidR="004540DA">
              <w:t xml:space="preserve"> </w:t>
            </w:r>
            <w:r w:rsidR="004540DA" w:rsidRPr="005E1A24">
              <w:rPr>
                <w:highlight w:val="yellow"/>
              </w:rPr>
              <w:t xml:space="preserve">via </w:t>
            </w:r>
            <w:proofErr w:type="spellStart"/>
            <w:r w:rsidR="004540DA" w:rsidRPr="005E1A24">
              <w:rPr>
                <w:highlight w:val="yellow"/>
              </w:rPr>
              <w:t>BackgroundWorker</w:t>
            </w:r>
            <w:proofErr w:type="spellEnd"/>
            <w:r w:rsidR="005E1A24">
              <w:t xml:space="preserve"> - animation</w:t>
            </w:r>
            <w:r w:rsidR="00846F5E">
              <w:t xml:space="preserve">  </w:t>
            </w:r>
          </w:p>
          <w:p w14:paraId="10E43ADD" w14:textId="723555C0" w:rsidR="00D834AB" w:rsidRPr="00CA3745" w:rsidRDefault="00D834AB" w:rsidP="001B1A10">
            <w:pPr>
              <w:numPr>
                <w:ilvl w:val="0"/>
                <w:numId w:val="6"/>
              </w:numPr>
              <w:spacing w:before="0" w:after="0"/>
              <w:ind w:left="792"/>
            </w:pPr>
            <w:r>
              <w:t>5.5 The</w:t>
            </w:r>
            <w:r w:rsidRPr="00D834AB">
              <w:t xml:space="preserve"> elevator</w:t>
            </w:r>
            <w:r>
              <w:t xml:space="preserve"> might have more than two floors, </w:t>
            </w:r>
            <w:r w:rsidR="00144EDA">
              <w:t xml:space="preserve">apply </w:t>
            </w:r>
            <w:r w:rsidR="00144EDA" w:rsidRPr="005E1A24">
              <w:rPr>
                <w:highlight w:val="yellow"/>
              </w:rPr>
              <w:t>state design pattern</w:t>
            </w:r>
            <w:r w:rsidR="00144EDA">
              <w:t xml:space="preserve"> in the program to accommodate </w:t>
            </w:r>
            <w:r w:rsidR="00B11E7A">
              <w:t>future</w:t>
            </w:r>
            <w:r w:rsidR="00144EDA">
              <w:t xml:space="preserve"> changes of the requirement.</w:t>
            </w:r>
            <w:r w:rsidR="00846F5E">
              <w:t xml:space="preserve"> </w:t>
            </w:r>
            <w:bookmarkStart w:id="0" w:name="_GoBack"/>
            <w:bookmarkEnd w:id="0"/>
          </w:p>
          <w:p w14:paraId="1DBB9A6E" w14:textId="77777777" w:rsidR="004540DA" w:rsidRPr="00CA3745" w:rsidRDefault="004540DA" w:rsidP="001B1A10">
            <w:pPr>
              <w:ind w:left="148" w:hanging="794"/>
            </w:pPr>
          </w:p>
          <w:p w14:paraId="54F727A9" w14:textId="77777777" w:rsidR="004540DA" w:rsidRPr="00CA3745" w:rsidRDefault="004540DA" w:rsidP="004540DA">
            <w:pPr>
              <w:pStyle w:val="Heading1"/>
            </w:pPr>
            <w:r w:rsidRPr="00CA3745">
              <w:t>Submission:</w:t>
            </w:r>
          </w:p>
          <w:p w14:paraId="28B96473" w14:textId="77777777" w:rsidR="004540DA" w:rsidRPr="00CA3745" w:rsidRDefault="004540DA" w:rsidP="004540DA">
            <w:pPr>
              <w:ind w:left="794" w:hanging="794"/>
            </w:pPr>
          </w:p>
          <w:p w14:paraId="6B4F5263" w14:textId="7E2B8757" w:rsidR="004540DA" w:rsidRPr="00CA3745" w:rsidRDefault="004540DA" w:rsidP="004540DA">
            <w:pPr>
              <w:ind w:left="1244" w:hanging="794"/>
            </w:pPr>
            <w:r w:rsidRPr="00CA3745">
              <w:t xml:space="preserve">What to submit – </w:t>
            </w:r>
            <w:r w:rsidR="00092D03" w:rsidRPr="00092D03">
              <w:rPr>
                <w:b/>
                <w:bCs/>
                <w:i/>
                <w:iCs/>
              </w:rPr>
              <w:t>Testing</w:t>
            </w:r>
            <w:r w:rsidR="00092D03">
              <w:t xml:space="preserve"> </w:t>
            </w:r>
            <w:r w:rsidRPr="00CA3745">
              <w:rPr>
                <w:b/>
                <w:i/>
              </w:rPr>
              <w:t xml:space="preserve">Report </w:t>
            </w:r>
            <w:r w:rsidRPr="00CA3745">
              <w:t xml:space="preserve">and </w:t>
            </w:r>
            <w:r w:rsidRPr="00CA3745">
              <w:rPr>
                <w:b/>
                <w:i/>
              </w:rPr>
              <w:t>The Entire C# Project Code</w:t>
            </w:r>
          </w:p>
          <w:p w14:paraId="5D188C29" w14:textId="77777777" w:rsidR="004540DA" w:rsidRPr="00CA3745" w:rsidRDefault="004540DA" w:rsidP="004540DA">
            <w:pPr>
              <w:tabs>
                <w:tab w:val="left" w:pos="5100"/>
              </w:tabs>
              <w:ind w:left="1244" w:hanging="794"/>
            </w:pPr>
            <w:r w:rsidRPr="00CA3745">
              <w:tab/>
            </w:r>
            <w:r w:rsidRPr="00CA3745">
              <w:tab/>
            </w:r>
          </w:p>
          <w:p w14:paraId="11C5E5D3" w14:textId="29283FF5" w:rsidR="004540DA" w:rsidRPr="00CA3745" w:rsidRDefault="006C3978" w:rsidP="004540DA">
            <w:pPr>
              <w:ind w:left="1244" w:hanging="794"/>
              <w:rPr>
                <w:u w:val="single"/>
              </w:rPr>
            </w:pPr>
            <w:r>
              <w:rPr>
                <w:b/>
                <w:u w:val="single"/>
              </w:rPr>
              <w:t xml:space="preserve">Testing </w:t>
            </w:r>
            <w:r w:rsidR="004540DA" w:rsidRPr="00CA3745">
              <w:rPr>
                <w:b/>
                <w:u w:val="single"/>
              </w:rPr>
              <w:t>Report</w:t>
            </w:r>
            <w:r w:rsidR="004540DA" w:rsidRPr="00CA3745">
              <w:rPr>
                <w:u w:val="single"/>
              </w:rPr>
              <w:t>:</w:t>
            </w:r>
          </w:p>
          <w:p w14:paraId="700E9CD3" w14:textId="77777777" w:rsidR="004540DA" w:rsidRPr="00CA3745" w:rsidRDefault="004540DA" w:rsidP="004540DA">
            <w:pPr>
              <w:ind w:left="1244" w:hanging="794"/>
            </w:pPr>
            <w:r w:rsidRPr="00CA3745">
              <w:t>Name your submission – Your submission should be named with the following format</w:t>
            </w:r>
            <w:r w:rsidRPr="00D85DC4">
              <w:rPr>
                <w:highlight w:val="cyan"/>
              </w:rPr>
              <w:t>: studentIDAssignmentOneReport.doc</w:t>
            </w:r>
          </w:p>
          <w:p w14:paraId="7BA34E4C" w14:textId="77777777" w:rsidR="004540DA" w:rsidRPr="00CA3745" w:rsidRDefault="004540DA" w:rsidP="004540DA">
            <w:pPr>
              <w:ind w:left="1244" w:hanging="794"/>
            </w:pPr>
            <w:r w:rsidRPr="00CA3745">
              <w:t>Where to submit –</w:t>
            </w:r>
            <w:bookmarkStart w:id="1" w:name="_Hlk494973675"/>
            <w:r>
              <w:t xml:space="preserve">Under the assignment 1 folder </w:t>
            </w:r>
            <w:bookmarkEnd w:id="1"/>
            <w:r>
              <w:t xml:space="preserve">within </w:t>
            </w:r>
            <w:r w:rsidRPr="00CA3745">
              <w:t>the Assessment menu of this Unit’s BREO site, called “Assignment One – Report”</w:t>
            </w:r>
          </w:p>
          <w:p w14:paraId="42FFBF5B" w14:textId="42082EFA" w:rsidR="004540DA" w:rsidRPr="00CA3745" w:rsidRDefault="006C3978" w:rsidP="004540DA">
            <w:pPr>
              <w:ind w:left="1244" w:hanging="794"/>
            </w:pPr>
            <w:r w:rsidRPr="00D85DC4">
              <w:rPr>
                <w:highlight w:val="cyan"/>
              </w:rPr>
              <w:t>The</w:t>
            </w:r>
            <w:r w:rsidR="00725831" w:rsidRPr="00D85DC4">
              <w:rPr>
                <w:highlight w:val="cyan"/>
              </w:rPr>
              <w:t xml:space="preserve"> testing</w:t>
            </w:r>
            <w:r w:rsidRPr="00D85DC4">
              <w:rPr>
                <w:highlight w:val="cyan"/>
              </w:rPr>
              <w:t xml:space="preserve"> report should include the “Marking Matrix with Self-Assessment”</w:t>
            </w:r>
            <w:r w:rsidR="00725831" w:rsidRPr="00D85DC4">
              <w:rPr>
                <w:highlight w:val="cyan"/>
              </w:rPr>
              <w:t xml:space="preserve"> table</w:t>
            </w:r>
          </w:p>
          <w:p w14:paraId="685CE8BD" w14:textId="77777777" w:rsidR="004540DA" w:rsidRPr="00CA3745" w:rsidRDefault="004540DA" w:rsidP="004540DA">
            <w:pPr>
              <w:ind w:left="1244" w:hanging="794"/>
              <w:rPr>
                <w:b/>
                <w:i/>
                <w:u w:val="single"/>
              </w:rPr>
            </w:pPr>
            <w:r w:rsidRPr="00CA3745">
              <w:rPr>
                <w:b/>
                <w:i/>
                <w:u w:val="single"/>
              </w:rPr>
              <w:t>The Entire C# Project Code:</w:t>
            </w:r>
          </w:p>
          <w:p w14:paraId="4F597CF7" w14:textId="261FF08E" w:rsidR="004540DA" w:rsidRPr="00CA3745" w:rsidRDefault="004540DA" w:rsidP="004540DA">
            <w:pPr>
              <w:ind w:left="1244" w:hanging="794"/>
            </w:pPr>
            <w:r w:rsidRPr="00CA3745">
              <w:t xml:space="preserve">The entire C# </w:t>
            </w:r>
            <w:r w:rsidRPr="00D85DC4">
              <w:rPr>
                <w:highlight w:val="cyan"/>
              </w:rPr>
              <w:t xml:space="preserve">project including all folders and files, and the DB which should be saved in bin-&gt;debug </w:t>
            </w:r>
            <w:r w:rsidR="00725831" w:rsidRPr="00D85DC4">
              <w:rPr>
                <w:highlight w:val="cyan"/>
              </w:rPr>
              <w:t>folder and</w:t>
            </w:r>
            <w:r w:rsidRPr="00D85DC4">
              <w:rPr>
                <w:highlight w:val="cyan"/>
              </w:rPr>
              <w:t xml:space="preserve"> saved as .zip file</w:t>
            </w:r>
          </w:p>
          <w:p w14:paraId="371BF58F" w14:textId="77777777" w:rsidR="004540DA" w:rsidRPr="00CA3745" w:rsidRDefault="004540DA" w:rsidP="004540DA">
            <w:pPr>
              <w:ind w:left="1244" w:hanging="794"/>
            </w:pPr>
            <w:r w:rsidRPr="00CA3745">
              <w:t>Name your submission – Your submission should be named with the following format</w:t>
            </w:r>
            <w:r w:rsidRPr="00D85DC4">
              <w:rPr>
                <w:highlight w:val="cyan"/>
              </w:rPr>
              <w:t>: studentIDAssignmentOne.zip</w:t>
            </w:r>
          </w:p>
          <w:p w14:paraId="46A84305" w14:textId="77777777" w:rsidR="00C52A66" w:rsidRDefault="004540DA" w:rsidP="004540DA">
            <w:pPr>
              <w:ind w:left="1244" w:hanging="794"/>
            </w:pPr>
            <w:r w:rsidRPr="00CA3745">
              <w:lastRenderedPageBreak/>
              <w:t xml:space="preserve">Where to submit – </w:t>
            </w:r>
            <w:r w:rsidRPr="007E2FA7">
              <w:t xml:space="preserve">Under the assignment 1 folder </w:t>
            </w:r>
            <w:r w:rsidRPr="00CA3745">
              <w:t>in the Assessment menu of this Unit’s BREO site, called “Assignment One C# Project Code Here”</w:t>
            </w:r>
          </w:p>
          <w:p w14:paraId="401FE903" w14:textId="77777777" w:rsidR="007F6185" w:rsidRPr="00B475DD" w:rsidRDefault="007F6185" w:rsidP="001B1A10">
            <w:pPr>
              <w:spacing w:line="30" w:lineRule="atLeast"/>
            </w:pPr>
          </w:p>
        </w:tc>
      </w:tr>
      <w:tr w:rsidR="007F6185" w:rsidRPr="00B475DD" w14:paraId="74E03A32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Size"/>
              <w:tag w:val="Size"/>
              <w:id w:val="-110387874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8DE57EF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Is there a size limit?</w:t>
                </w:r>
              </w:p>
            </w:sdtContent>
          </w:sdt>
        </w:tc>
      </w:tr>
      <w:tr w:rsidR="007F6185" w:rsidRPr="00B475DD" w14:paraId="05DF9EE9" w14:textId="77777777" w:rsidTr="00D415FC">
        <w:tc>
          <w:tcPr>
            <w:tcW w:w="11624" w:type="dxa"/>
            <w:shd w:val="clear" w:color="auto" w:fill="ECF1F8"/>
          </w:tcPr>
          <w:p w14:paraId="59259037" w14:textId="77777777" w:rsidR="001B1A10" w:rsidRDefault="004540DA" w:rsidP="00363944">
            <w:pPr>
              <w:pStyle w:val="Label"/>
              <w:spacing w:line="30" w:lineRule="atLeast"/>
              <w:rPr>
                <w:b w:val="0"/>
              </w:rPr>
            </w:pPr>
            <w:r w:rsidRPr="00CB4F24">
              <w:rPr>
                <w:b w:val="0"/>
              </w:rPr>
              <w:t>Th</w:t>
            </w:r>
            <w:r w:rsidR="001B1A10">
              <w:rPr>
                <w:b w:val="0"/>
              </w:rPr>
              <w:t xml:space="preserve">ere is no limit on the size of the source code. </w:t>
            </w:r>
          </w:p>
          <w:p w14:paraId="111A7828" w14:textId="25D9D0CE" w:rsidR="00ED6977" w:rsidRPr="00CB4F24" w:rsidRDefault="001B1A10" w:rsidP="00363944">
            <w:pPr>
              <w:pStyle w:val="Label"/>
              <w:spacing w:line="30" w:lineRule="atLeast"/>
              <w:rPr>
                <w:b w:val="0"/>
              </w:rPr>
            </w:pPr>
            <w:r>
              <w:rPr>
                <w:b w:val="0"/>
              </w:rPr>
              <w:t xml:space="preserve">The </w:t>
            </w:r>
            <w:r w:rsidR="00725831">
              <w:rPr>
                <w:b w:val="0"/>
              </w:rPr>
              <w:t xml:space="preserve">testing </w:t>
            </w:r>
            <w:r w:rsidR="004540DA" w:rsidRPr="00CB4F24">
              <w:rPr>
                <w:b w:val="0"/>
              </w:rPr>
              <w:t xml:space="preserve">report should not exceed </w:t>
            </w:r>
            <w:r w:rsidR="004540DA" w:rsidRPr="00D85DC4">
              <w:rPr>
                <w:b w:val="0"/>
                <w:highlight w:val="cyan"/>
              </w:rPr>
              <w:t>3000 words</w:t>
            </w:r>
            <w:r w:rsidR="00CB4F24">
              <w:rPr>
                <w:b w:val="0"/>
              </w:rPr>
              <w:t xml:space="preserve"> (source code</w:t>
            </w:r>
            <w:r>
              <w:rPr>
                <w:b w:val="0"/>
              </w:rPr>
              <w:t xml:space="preserve"> in the report</w:t>
            </w:r>
            <w:r w:rsidR="00CB4F24">
              <w:rPr>
                <w:b w:val="0"/>
              </w:rPr>
              <w:t xml:space="preserve"> is not </w:t>
            </w:r>
            <w:r>
              <w:rPr>
                <w:b w:val="0"/>
              </w:rPr>
              <w:t xml:space="preserve">counted as the part of </w:t>
            </w:r>
            <w:r w:rsidR="00CB4F24">
              <w:rPr>
                <w:b w:val="0"/>
              </w:rPr>
              <w:t>the work count)</w:t>
            </w:r>
            <w:r w:rsidR="004540DA" w:rsidRPr="00CB4F24">
              <w:rPr>
                <w:b w:val="0"/>
              </w:rPr>
              <w:t>.</w:t>
            </w:r>
          </w:p>
          <w:p w14:paraId="3F8058C5" w14:textId="77777777" w:rsidR="00ED6977" w:rsidRDefault="00ED6977" w:rsidP="00363944">
            <w:pPr>
              <w:pStyle w:val="Label"/>
              <w:spacing w:line="30" w:lineRule="atLeast"/>
            </w:pPr>
          </w:p>
          <w:p w14:paraId="39DA46EC" w14:textId="77777777" w:rsidR="00ED6977" w:rsidRDefault="00ED6977" w:rsidP="00363944">
            <w:pPr>
              <w:pStyle w:val="Label"/>
              <w:spacing w:line="30" w:lineRule="atLeast"/>
            </w:pPr>
          </w:p>
        </w:tc>
      </w:tr>
      <w:tr w:rsidR="007F6185" w:rsidRPr="00B475DD" w14:paraId="20DD4406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Thresholds"/>
              <w:tag w:val="Thresholds"/>
              <w:id w:val="19228244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EDFF595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do I need to do to pass? (Threshold Expectations from UIF)</w:t>
                </w:r>
              </w:p>
            </w:sdtContent>
          </w:sdt>
        </w:tc>
      </w:tr>
      <w:tr w:rsidR="007F6185" w:rsidRPr="00B475DD" w14:paraId="156E0150" w14:textId="77777777" w:rsidTr="00D415FC">
        <w:tc>
          <w:tcPr>
            <w:tcW w:w="11624" w:type="dxa"/>
            <w:shd w:val="clear" w:color="auto" w:fill="ECF1F8"/>
          </w:tcPr>
          <w:p w14:paraId="63876D6C" w14:textId="77777777" w:rsidR="00ED6977" w:rsidRDefault="00ED6977" w:rsidP="00363944">
            <w:pPr>
              <w:pStyle w:val="Label"/>
              <w:spacing w:line="30" w:lineRule="atLeast"/>
            </w:pPr>
          </w:p>
          <w:p w14:paraId="5D7DC0DE" w14:textId="66F4060B" w:rsidR="00ED6977" w:rsidRPr="00CB4F24" w:rsidRDefault="00CB4F24" w:rsidP="00363944">
            <w:pPr>
              <w:pStyle w:val="Label"/>
              <w:spacing w:line="30" w:lineRule="atLeast"/>
              <w:rPr>
                <w:b w:val="0"/>
              </w:rPr>
            </w:pPr>
            <w:r w:rsidRPr="00CB4F24">
              <w:rPr>
                <w:b w:val="0"/>
              </w:rPr>
              <w:t>Design and produce a demonstrable artefact using C# within the .NET framework using the object-oriented paradigm.</w:t>
            </w:r>
            <w:r>
              <w:rPr>
                <w:b w:val="0"/>
              </w:rPr>
              <w:t xml:space="preserve"> Check the marking matrix at the end of the brief for more details. </w:t>
            </w:r>
          </w:p>
          <w:p w14:paraId="3C5CEF6C" w14:textId="77777777" w:rsidR="007F6185" w:rsidRDefault="007F6185" w:rsidP="00363944">
            <w:pPr>
              <w:pStyle w:val="Label"/>
              <w:spacing w:line="30" w:lineRule="atLeast"/>
            </w:pPr>
          </w:p>
          <w:p w14:paraId="5459D5DA" w14:textId="77777777" w:rsidR="007F6185" w:rsidRDefault="007F6185" w:rsidP="001B1A10">
            <w:pPr>
              <w:pStyle w:val="Label"/>
              <w:spacing w:line="30" w:lineRule="atLeast"/>
            </w:pPr>
          </w:p>
        </w:tc>
      </w:tr>
      <w:tr w:rsidR="007F6185" w:rsidRPr="00B475DD" w14:paraId="65C85F24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Quality"/>
              <w:tag w:val="Quality"/>
              <w:id w:val="-13609605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83509DE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 I produce high quality work that merits a good grade?</w:t>
                </w:r>
              </w:p>
            </w:sdtContent>
          </w:sdt>
        </w:tc>
      </w:tr>
      <w:tr w:rsidR="007F6185" w:rsidRPr="00B475DD" w14:paraId="3EA40759" w14:textId="77777777" w:rsidTr="00D415FC">
        <w:tc>
          <w:tcPr>
            <w:tcW w:w="11624" w:type="dxa"/>
            <w:shd w:val="clear" w:color="auto" w:fill="ECF1F8"/>
          </w:tcPr>
          <w:p w14:paraId="52F6CB95" w14:textId="77777777" w:rsidR="007F6185" w:rsidRDefault="007F6185" w:rsidP="00363944">
            <w:pPr>
              <w:pStyle w:val="Label"/>
              <w:spacing w:line="30" w:lineRule="atLeast"/>
            </w:pPr>
          </w:p>
          <w:p w14:paraId="60ECF55C" w14:textId="77777777" w:rsidR="00ED6977" w:rsidRPr="00CB4F24" w:rsidRDefault="00CB4F24" w:rsidP="00363944">
            <w:pPr>
              <w:pStyle w:val="Label"/>
              <w:spacing w:line="30" w:lineRule="atLeast"/>
              <w:rPr>
                <w:b w:val="0"/>
              </w:rPr>
            </w:pPr>
            <w:r>
              <w:rPr>
                <w:b w:val="0"/>
              </w:rPr>
              <w:t xml:space="preserve">Detailed in the </w:t>
            </w:r>
            <w:r w:rsidRPr="00CB4F24">
              <w:rPr>
                <w:b w:val="0"/>
              </w:rPr>
              <w:t xml:space="preserve">marking matrix </w:t>
            </w:r>
            <w:r>
              <w:rPr>
                <w:b w:val="0"/>
              </w:rPr>
              <w:t>at the end of the brief</w:t>
            </w:r>
            <w:r w:rsidRPr="00CB4F24">
              <w:rPr>
                <w:b w:val="0"/>
              </w:rPr>
              <w:t>.</w:t>
            </w:r>
          </w:p>
          <w:p w14:paraId="7D8DA947" w14:textId="77777777" w:rsidR="00ED6977" w:rsidRDefault="00ED6977" w:rsidP="001B1A10">
            <w:pPr>
              <w:pStyle w:val="Label"/>
              <w:spacing w:line="30" w:lineRule="atLeast"/>
            </w:pPr>
          </w:p>
        </w:tc>
      </w:tr>
      <w:tr w:rsidR="00ED6977" w:rsidRPr="00B475DD" w14:paraId="567AA65D" w14:textId="77777777" w:rsidTr="00D415FC">
        <w:sdt>
          <w:sdtPr>
            <w:rPr>
              <w:sz w:val="22"/>
            </w:rPr>
            <w:alias w:val="ScheduledSession"/>
            <w:tag w:val="Scheduled"/>
            <w:id w:val="-75775299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624" w:type="dxa"/>
                <w:shd w:val="clear" w:color="auto" w:fill="C6D9F1" w:themeFill="text2" w:themeFillTint="33"/>
              </w:tcPr>
              <w:p w14:paraId="35BAB33B" w14:textId="77777777" w:rsidR="00ED6977" w:rsidRPr="00ED6977" w:rsidRDefault="00ED6977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does assignment relate to what we are doing in scheduled sessions?</w:t>
                </w:r>
              </w:p>
            </w:tc>
          </w:sdtContent>
        </w:sdt>
      </w:tr>
      <w:tr w:rsidR="00ED6977" w:rsidRPr="00B475DD" w14:paraId="263FD8A8" w14:textId="77777777" w:rsidTr="00D415FC">
        <w:tc>
          <w:tcPr>
            <w:tcW w:w="11624" w:type="dxa"/>
            <w:shd w:val="clear" w:color="auto" w:fill="ECF1F8"/>
          </w:tcPr>
          <w:p w14:paraId="3A4D2603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3CB80DF8" w14:textId="77777777" w:rsidR="00ED6977" w:rsidRPr="001B1A10" w:rsidRDefault="00CB4F24" w:rsidP="00363944">
            <w:pPr>
              <w:pStyle w:val="Label"/>
              <w:spacing w:line="30" w:lineRule="atLeast"/>
              <w:rPr>
                <w:b w:val="0"/>
                <w:sz w:val="22"/>
              </w:rPr>
            </w:pPr>
            <w:r w:rsidRPr="00CB4F24">
              <w:rPr>
                <w:b w:val="0"/>
                <w:sz w:val="22"/>
              </w:rPr>
              <w:t xml:space="preserve">Implementation of the knowledge and skills delivered from Week 1 to Week 6. </w:t>
            </w:r>
          </w:p>
          <w:p w14:paraId="7BFCA481" w14:textId="77777777" w:rsidR="00ED6977" w:rsidRP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</w:tc>
      </w:tr>
    </w:tbl>
    <w:p w14:paraId="7A677F2B" w14:textId="77777777" w:rsidR="007F6185" w:rsidRDefault="007F6185" w:rsidP="00363944">
      <w:pPr>
        <w:spacing w:line="30" w:lineRule="atLeast"/>
      </w:pPr>
    </w:p>
    <w:p w14:paraId="6F86822A" w14:textId="77777777" w:rsidR="00DF03B4" w:rsidRDefault="00DF03B4" w:rsidP="00363944">
      <w:pPr>
        <w:spacing w:line="30" w:lineRule="atLeast"/>
      </w:pPr>
    </w:p>
    <w:p w14:paraId="163C74AE" w14:textId="77777777" w:rsidR="00DF03B4" w:rsidRDefault="007E565F" w:rsidP="00363944">
      <w:pPr>
        <w:spacing w:line="30" w:lineRule="atLeast"/>
      </w:pPr>
      <w:r w:rsidRPr="006455E5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793AEA9" wp14:editId="07A0676F">
            <wp:simplePos x="0" y="0"/>
            <wp:positionH relativeFrom="column">
              <wp:posOffset>607060</wp:posOffset>
            </wp:positionH>
            <wp:positionV relativeFrom="paragraph">
              <wp:posOffset>190500</wp:posOffset>
            </wp:positionV>
            <wp:extent cx="4711700" cy="33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5E5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FACBF3A" wp14:editId="1130ECDD">
            <wp:simplePos x="0" y="0"/>
            <wp:positionH relativeFrom="column">
              <wp:posOffset>-2540</wp:posOffset>
            </wp:positionH>
            <wp:positionV relativeFrom="paragraph">
              <wp:posOffset>63500</wp:posOffset>
            </wp:positionV>
            <wp:extent cx="6350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EE96" w14:textId="77777777" w:rsidR="00DF03B4" w:rsidRDefault="00DF03B4" w:rsidP="00363944">
      <w:pPr>
        <w:spacing w:line="30" w:lineRule="atLeast"/>
      </w:pPr>
    </w:p>
    <w:p w14:paraId="5D51ACE2" w14:textId="77777777" w:rsidR="00DF03B4" w:rsidRDefault="00DF03B4" w:rsidP="00363944">
      <w:pPr>
        <w:spacing w:line="30" w:lineRule="atLeast"/>
      </w:pP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19"/>
      </w:tblGrid>
      <w:tr w:rsidR="00DF03B4" w:rsidRPr="00ED6977" w14:paraId="51BF9B95" w14:textId="77777777" w:rsidTr="00D415FC">
        <w:tc>
          <w:tcPr>
            <w:tcW w:w="11619" w:type="dxa"/>
            <w:shd w:val="clear" w:color="auto" w:fill="D6E3BC" w:themeFill="accent3" w:themeFillTint="66"/>
          </w:tcPr>
          <w:sdt>
            <w:sdtPr>
              <w:rPr>
                <w:sz w:val="22"/>
              </w:rPr>
              <w:alias w:val="Marking"/>
              <w:tag w:val="Marking"/>
              <w:id w:val="73428870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1624361" w14:textId="77777777" w:rsidR="00DF03B4" w:rsidRPr="00ED6977" w:rsidRDefault="00DF03B4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How will my assignment be marked?</w:t>
                </w:r>
              </w:p>
            </w:sdtContent>
          </w:sdt>
        </w:tc>
      </w:tr>
      <w:tr w:rsidR="00DF03B4" w:rsidRPr="00B475DD" w14:paraId="29C80AD2" w14:textId="77777777" w:rsidTr="00D415FC">
        <w:tc>
          <w:tcPr>
            <w:tcW w:w="11619" w:type="dxa"/>
            <w:shd w:val="clear" w:color="auto" w:fill="EAF1DD" w:themeFill="accent3" w:themeFillTint="33"/>
          </w:tcPr>
          <w:p w14:paraId="3EC07793" w14:textId="77777777" w:rsidR="00DF03B4" w:rsidRDefault="00DF03B4" w:rsidP="00363944">
            <w:pPr>
              <w:spacing w:line="30" w:lineRule="atLeast"/>
            </w:pPr>
          </w:p>
          <w:sdt>
            <w:sdtPr>
              <w:alias w:val="Text"/>
              <w:tag w:val="text"/>
              <w:id w:val="1367326801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8B81113" w14:textId="77777777" w:rsidR="00DF03B4" w:rsidRDefault="00DF03B4" w:rsidP="00363944">
                <w:pPr>
                  <w:spacing w:line="30" w:lineRule="atLeast"/>
                </w:pPr>
                <w:r>
                  <w:t>Your assignment be marked according to the threshold expectations and the criteria on the following page</w:t>
                </w:r>
                <w:r w:rsidR="00BC1E15">
                  <w:t>.</w:t>
                </w:r>
              </w:p>
              <w:p w14:paraId="4873FB77" w14:textId="77777777" w:rsidR="00BC1E15" w:rsidRDefault="00BC1E15" w:rsidP="00363944">
                <w:pPr>
                  <w:spacing w:line="30" w:lineRule="atLeast"/>
                </w:pPr>
              </w:p>
              <w:p w14:paraId="2482DDEC" w14:textId="77777777" w:rsidR="00DF03B4" w:rsidRDefault="00BC1E15" w:rsidP="00363944">
                <w:pPr>
                  <w:spacing w:line="30" w:lineRule="atLeast"/>
                </w:pPr>
                <w:r>
                  <w:t>You can use them to evaluate your own work and estimate your grade before you submit.</w:t>
                </w:r>
              </w:p>
            </w:sdtContent>
          </w:sdt>
          <w:p w14:paraId="4B886A78" w14:textId="77777777" w:rsidR="00DF03B4" w:rsidRDefault="00DF03B4" w:rsidP="00363944">
            <w:pPr>
              <w:spacing w:line="30" w:lineRule="atLeast"/>
            </w:pPr>
          </w:p>
          <w:p w14:paraId="4B695F3A" w14:textId="77777777" w:rsidR="001B1A10" w:rsidRDefault="001B1A10" w:rsidP="00363944">
            <w:pPr>
              <w:spacing w:line="30" w:lineRule="atLeast"/>
            </w:pPr>
          </w:p>
          <w:p w14:paraId="2477018C" w14:textId="77777777" w:rsidR="001B1A10" w:rsidRDefault="001B1A10" w:rsidP="00363944">
            <w:pPr>
              <w:spacing w:line="30" w:lineRule="atLeast"/>
            </w:pPr>
          </w:p>
          <w:p w14:paraId="04832AA9" w14:textId="77777777" w:rsidR="001B1A10" w:rsidRDefault="001B1A10" w:rsidP="00363944">
            <w:pPr>
              <w:spacing w:line="30" w:lineRule="atLeast"/>
            </w:pPr>
          </w:p>
          <w:p w14:paraId="37083DDB" w14:textId="77777777" w:rsidR="001B1A10" w:rsidRDefault="001B1A10" w:rsidP="00363944">
            <w:pPr>
              <w:spacing w:line="30" w:lineRule="atLeast"/>
            </w:pPr>
          </w:p>
          <w:p w14:paraId="5239D7B2" w14:textId="77777777" w:rsidR="001B1A10" w:rsidRDefault="001B1A10" w:rsidP="00363944">
            <w:pPr>
              <w:spacing w:line="30" w:lineRule="atLeast"/>
            </w:pPr>
          </w:p>
          <w:p w14:paraId="1014990A" w14:textId="77777777" w:rsidR="001B1A10" w:rsidRDefault="001B1A10" w:rsidP="00363944">
            <w:pPr>
              <w:spacing w:line="30" w:lineRule="atLeast"/>
            </w:pPr>
          </w:p>
          <w:p w14:paraId="013FD227" w14:textId="77777777" w:rsidR="001B1A10" w:rsidRDefault="001B1A10" w:rsidP="00363944">
            <w:pPr>
              <w:spacing w:line="30" w:lineRule="atLeast"/>
            </w:pPr>
          </w:p>
          <w:p w14:paraId="086DDA85" w14:textId="77777777" w:rsidR="001B1A10" w:rsidRDefault="001B1A10" w:rsidP="00363944">
            <w:pPr>
              <w:spacing w:line="30" w:lineRule="atLeast"/>
            </w:pPr>
          </w:p>
          <w:p w14:paraId="7964C434" w14:textId="77777777" w:rsidR="000B26FB" w:rsidRPr="00B475DD" w:rsidRDefault="000B26FB" w:rsidP="00363944">
            <w:pPr>
              <w:spacing w:line="30" w:lineRule="atLeast"/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8"/>
        <w:gridCol w:w="3732"/>
        <w:gridCol w:w="3733"/>
        <w:gridCol w:w="3733"/>
      </w:tblGrid>
      <w:tr w:rsidR="006578C5" w:rsidRPr="006578C5" w14:paraId="2AFD1F27" w14:textId="77777777" w:rsidTr="00CB4F24">
        <w:tc>
          <w:tcPr>
            <w:tcW w:w="318" w:type="dxa"/>
            <w:shd w:val="clear" w:color="auto" w:fill="C2D69B" w:themeFill="accent3" w:themeFillTint="99"/>
          </w:tcPr>
          <w:p w14:paraId="7A53E92F" w14:textId="77777777" w:rsidR="006578C5" w:rsidRPr="006578C5" w:rsidRDefault="006578C5" w:rsidP="00363944">
            <w:pPr>
              <w:spacing w:line="30" w:lineRule="atLeast"/>
              <w:jc w:val="center"/>
              <w:rPr>
                <w:b/>
                <w:sz w:val="22"/>
              </w:rPr>
            </w:pPr>
          </w:p>
        </w:tc>
        <w:tc>
          <w:tcPr>
            <w:tcW w:w="3732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2:2"/>
              <w:tag w:val="2:2"/>
              <w:id w:val="-111976190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025BA8C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Lower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50-59%</w:t>
                </w:r>
              </w:p>
            </w:sdtContent>
          </w:sdt>
        </w:tc>
        <w:tc>
          <w:tcPr>
            <w:tcW w:w="3733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2:1"/>
              <w:tag w:val="2:1"/>
              <w:id w:val="17750609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27233BF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Upper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60-69%</w:t>
                </w:r>
              </w:p>
            </w:sdtContent>
          </w:sdt>
        </w:tc>
        <w:tc>
          <w:tcPr>
            <w:tcW w:w="3733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1st"/>
              <w:tag w:val="1st"/>
              <w:id w:val="937254634"/>
              <w:lock w:val="sdtContentLocked"/>
            </w:sdtPr>
            <w:sdtEndPr/>
            <w:sdtContent>
              <w:p w14:paraId="32380AA5" w14:textId="77777777" w:rsidR="006578C5" w:rsidRPr="006578C5" w:rsidRDefault="006578C5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1</w:t>
                </w:r>
                <w:r w:rsidRPr="006578C5">
                  <w:rPr>
                    <w:b/>
                    <w:sz w:val="22"/>
                    <w:vertAlign w:val="superscript"/>
                  </w:rPr>
                  <w:t>st</w:t>
                </w:r>
                <w:r w:rsidRPr="006578C5">
                  <w:rPr>
                    <w:b/>
                    <w:sz w:val="22"/>
                  </w:rPr>
                  <w:t xml:space="preserve"> Class – 70%+</w:t>
                </w:r>
              </w:p>
            </w:sdtContent>
          </w:sdt>
        </w:tc>
      </w:tr>
    </w:tbl>
    <w:p w14:paraId="3EEA7612" w14:textId="77777777" w:rsidR="00725831" w:rsidRPr="006C3978" w:rsidRDefault="00725831" w:rsidP="00725831">
      <w:pPr>
        <w:rPr>
          <w:sz w:val="22"/>
          <w:szCs w:val="24"/>
        </w:rPr>
      </w:pPr>
      <w:r w:rsidRPr="006C3978">
        <w:rPr>
          <w:sz w:val="22"/>
          <w:szCs w:val="24"/>
        </w:rPr>
        <w:t>Marking Matrix with Self-Assessment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8"/>
        <w:gridCol w:w="4176"/>
        <w:gridCol w:w="1032"/>
        <w:gridCol w:w="1843"/>
        <w:gridCol w:w="1559"/>
        <w:gridCol w:w="1276"/>
      </w:tblGrid>
      <w:tr w:rsidR="00725831" w:rsidRPr="006C3978" w14:paraId="717AC2DA" w14:textId="77777777" w:rsidTr="00B26694">
        <w:tc>
          <w:tcPr>
            <w:tcW w:w="1348" w:type="dxa"/>
          </w:tcPr>
          <w:p w14:paraId="43C05985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Task Number</w:t>
            </w:r>
          </w:p>
        </w:tc>
        <w:tc>
          <w:tcPr>
            <w:tcW w:w="4176" w:type="dxa"/>
          </w:tcPr>
          <w:p w14:paraId="45371A02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Sub-tasks</w:t>
            </w:r>
          </w:p>
        </w:tc>
        <w:tc>
          <w:tcPr>
            <w:tcW w:w="992" w:type="dxa"/>
          </w:tcPr>
          <w:p w14:paraId="6DED9EA2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Possible Marks</w:t>
            </w:r>
          </w:p>
        </w:tc>
        <w:tc>
          <w:tcPr>
            <w:tcW w:w="1843" w:type="dxa"/>
          </w:tcPr>
          <w:p w14:paraId="4FEB99DF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Self-assessment (completed Yes/No)</w:t>
            </w:r>
          </w:p>
        </w:tc>
        <w:tc>
          <w:tcPr>
            <w:tcW w:w="1559" w:type="dxa"/>
          </w:tcPr>
          <w:p w14:paraId="1C7AE4F1" w14:textId="5F7921C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Reference to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your </w:t>
            </w: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testing report</w:t>
            </w:r>
          </w:p>
        </w:tc>
        <w:tc>
          <w:tcPr>
            <w:tcW w:w="1276" w:type="dxa"/>
          </w:tcPr>
          <w:p w14:paraId="31ADBEBA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Mark Awarded</w:t>
            </w:r>
          </w:p>
        </w:tc>
      </w:tr>
      <w:tr w:rsidR="00725831" w:rsidRPr="006C3978" w14:paraId="0C645A7C" w14:textId="77777777" w:rsidTr="00B26694">
        <w:tc>
          <w:tcPr>
            <w:tcW w:w="1348" w:type="dxa"/>
            <w:vMerge w:val="restart"/>
          </w:tcPr>
          <w:p w14:paraId="0D922ADF" w14:textId="77777777" w:rsidR="00725831" w:rsidRPr="00D85DC4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cyan"/>
              </w:rPr>
            </w:pPr>
            <w:r w:rsidRPr="00D85DC4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cyan"/>
              </w:rPr>
              <w:t>Task 1</w:t>
            </w:r>
          </w:p>
        </w:tc>
        <w:tc>
          <w:tcPr>
            <w:tcW w:w="4176" w:type="dxa"/>
          </w:tcPr>
          <w:p w14:paraId="3B836249" w14:textId="77777777" w:rsidR="00725831" w:rsidRPr="00D85DC4" w:rsidRDefault="00725831" w:rsidP="00B26694">
            <w:pPr>
              <w:rPr>
                <w:rFonts w:asciiTheme="minorHAnsi" w:hAnsiTheme="minorHAnsi" w:cstheme="minorHAnsi"/>
                <w:sz w:val="24"/>
                <w:szCs w:val="24"/>
                <w:highlight w:val="cyan"/>
              </w:rPr>
            </w:pPr>
            <w:r w:rsidRPr="00D85DC4">
              <w:rPr>
                <w:rFonts w:asciiTheme="minorHAnsi" w:hAnsiTheme="minorHAnsi" w:cstheme="minorHAnsi"/>
                <w:sz w:val="24"/>
                <w:szCs w:val="24"/>
                <w:highlight w:val="cyan"/>
              </w:rPr>
              <w:t>Complete GUI for Task 1</w:t>
            </w:r>
          </w:p>
        </w:tc>
        <w:tc>
          <w:tcPr>
            <w:tcW w:w="992" w:type="dxa"/>
          </w:tcPr>
          <w:p w14:paraId="3A5E69F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53148565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4E4AE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9C909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6974625F" w14:textId="77777777" w:rsidTr="00B26694">
        <w:tc>
          <w:tcPr>
            <w:tcW w:w="1348" w:type="dxa"/>
            <w:vMerge/>
          </w:tcPr>
          <w:p w14:paraId="00F0082A" w14:textId="77777777" w:rsidR="00725831" w:rsidRPr="00D85DC4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cyan"/>
              </w:rPr>
            </w:pPr>
          </w:p>
        </w:tc>
        <w:tc>
          <w:tcPr>
            <w:tcW w:w="4176" w:type="dxa"/>
          </w:tcPr>
          <w:p w14:paraId="1375E0D1" w14:textId="77777777" w:rsidR="00725831" w:rsidRPr="00D85DC4" w:rsidRDefault="00725831" w:rsidP="00B26694">
            <w:pPr>
              <w:rPr>
                <w:rFonts w:asciiTheme="minorHAnsi" w:hAnsiTheme="minorHAnsi" w:cstheme="minorHAnsi"/>
                <w:sz w:val="24"/>
                <w:szCs w:val="24"/>
                <w:highlight w:val="cyan"/>
              </w:rPr>
            </w:pPr>
            <w:r w:rsidRPr="00D85DC4">
              <w:rPr>
                <w:rFonts w:asciiTheme="minorHAnsi" w:hAnsiTheme="minorHAnsi" w:cstheme="minorHAnsi"/>
                <w:sz w:val="24"/>
                <w:szCs w:val="24"/>
                <w:highlight w:val="cyan"/>
              </w:rPr>
              <w:t>Skeleton of event handlers in place for all buttons</w:t>
            </w:r>
          </w:p>
        </w:tc>
        <w:tc>
          <w:tcPr>
            <w:tcW w:w="992" w:type="dxa"/>
          </w:tcPr>
          <w:p w14:paraId="2C3E7630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7348E09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DE196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815A5C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6F8EE239" w14:textId="77777777" w:rsidTr="00B26694">
        <w:tc>
          <w:tcPr>
            <w:tcW w:w="1348" w:type="dxa"/>
          </w:tcPr>
          <w:p w14:paraId="30EEC662" w14:textId="77777777" w:rsidR="00725831" w:rsidRPr="00D85DC4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cyan"/>
              </w:rPr>
            </w:pPr>
            <w:r w:rsidRPr="00D85DC4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cyan"/>
              </w:rPr>
              <w:t>Task 2</w:t>
            </w:r>
          </w:p>
        </w:tc>
        <w:tc>
          <w:tcPr>
            <w:tcW w:w="4176" w:type="dxa"/>
          </w:tcPr>
          <w:p w14:paraId="533D5858" w14:textId="77777777" w:rsidR="00725831" w:rsidRPr="00D85DC4" w:rsidRDefault="00725831" w:rsidP="00B26694">
            <w:pPr>
              <w:rPr>
                <w:rFonts w:asciiTheme="minorHAnsi" w:hAnsiTheme="minorHAnsi" w:cstheme="minorHAnsi"/>
                <w:sz w:val="24"/>
                <w:szCs w:val="24"/>
                <w:highlight w:val="cyan"/>
              </w:rPr>
            </w:pPr>
            <w:r w:rsidRPr="00D85DC4">
              <w:rPr>
                <w:rFonts w:asciiTheme="minorHAnsi" w:hAnsiTheme="minorHAnsi" w:cstheme="minorHAnsi"/>
                <w:sz w:val="24"/>
                <w:szCs w:val="24"/>
                <w:highlight w:val="cyan"/>
              </w:rPr>
              <w:t>All event handlers are functional</w:t>
            </w:r>
          </w:p>
        </w:tc>
        <w:tc>
          <w:tcPr>
            <w:tcW w:w="992" w:type="dxa"/>
          </w:tcPr>
          <w:p w14:paraId="73731164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06F18F9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1DD4C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79E68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6E119819" w14:textId="77777777" w:rsidTr="00B26694">
        <w:tc>
          <w:tcPr>
            <w:tcW w:w="1348" w:type="dxa"/>
            <w:vMerge w:val="restart"/>
          </w:tcPr>
          <w:p w14:paraId="5789A296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Task 3</w:t>
            </w:r>
          </w:p>
        </w:tc>
        <w:tc>
          <w:tcPr>
            <w:tcW w:w="4176" w:type="dxa"/>
          </w:tcPr>
          <w:p w14:paraId="562F345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Database (DB) is designed and can be connected</w:t>
            </w:r>
          </w:p>
        </w:tc>
        <w:tc>
          <w:tcPr>
            <w:tcW w:w="992" w:type="dxa"/>
          </w:tcPr>
          <w:p w14:paraId="6BF73A34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0680C5DE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339B8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E3827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36C4C950" w14:textId="77777777" w:rsidTr="00B26694">
        <w:tc>
          <w:tcPr>
            <w:tcW w:w="1348" w:type="dxa"/>
            <w:vMerge/>
          </w:tcPr>
          <w:p w14:paraId="3404FB2F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3E24F68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Log Information can be retrieved from DB and displayed in the GUI</w:t>
            </w:r>
          </w:p>
        </w:tc>
        <w:tc>
          <w:tcPr>
            <w:tcW w:w="992" w:type="dxa"/>
          </w:tcPr>
          <w:p w14:paraId="2B12FC61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1268CC7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789FA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92EE1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05D2B535" w14:textId="77777777" w:rsidTr="00B26694">
        <w:tc>
          <w:tcPr>
            <w:tcW w:w="1348" w:type="dxa"/>
            <w:vMerge/>
          </w:tcPr>
          <w:p w14:paraId="366BDD8D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631F3BBE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When the log button is pressed, log information is sent to and stored in the DB</w:t>
            </w:r>
          </w:p>
        </w:tc>
        <w:tc>
          <w:tcPr>
            <w:tcW w:w="992" w:type="dxa"/>
          </w:tcPr>
          <w:p w14:paraId="4043D9D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0608E394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0F496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7FEDCD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09CBEC57" w14:textId="77777777" w:rsidTr="00B26694">
        <w:tc>
          <w:tcPr>
            <w:tcW w:w="1348" w:type="dxa"/>
            <w:vMerge/>
          </w:tcPr>
          <w:p w14:paraId="7F7E5CA9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2DB5B841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Data source is updated via   </w:t>
            </w:r>
            <w:proofErr w:type="spellStart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DataAdapters</w:t>
            </w:r>
            <w:proofErr w:type="spellEnd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 Update() method instead of  </w:t>
            </w:r>
            <w:proofErr w:type="spellStart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ExecuteNonQuery</w:t>
            </w:r>
            <w:proofErr w:type="spellEnd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() method</w:t>
            </w:r>
          </w:p>
        </w:tc>
        <w:tc>
          <w:tcPr>
            <w:tcW w:w="992" w:type="dxa"/>
          </w:tcPr>
          <w:p w14:paraId="2F6A6F01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2131479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94379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2627A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3F62146E" w14:textId="77777777" w:rsidTr="00B26694">
        <w:tc>
          <w:tcPr>
            <w:tcW w:w="1348" w:type="dxa"/>
          </w:tcPr>
          <w:p w14:paraId="6F3681B2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Task 4</w:t>
            </w:r>
          </w:p>
        </w:tc>
        <w:tc>
          <w:tcPr>
            <w:tcW w:w="4176" w:type="dxa"/>
          </w:tcPr>
          <w:p w14:paraId="191A7D6E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Events described in Task 2 animated using delegation and timer</w:t>
            </w:r>
          </w:p>
        </w:tc>
        <w:tc>
          <w:tcPr>
            <w:tcW w:w="992" w:type="dxa"/>
          </w:tcPr>
          <w:p w14:paraId="284AB0DD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546FE83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2BC52A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37D7E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0D27F920" w14:textId="77777777" w:rsidTr="00B26694">
        <w:tc>
          <w:tcPr>
            <w:tcW w:w="1348" w:type="dxa"/>
            <w:vMerge w:val="restart"/>
          </w:tcPr>
          <w:p w14:paraId="30B68845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Task 5</w:t>
            </w:r>
          </w:p>
        </w:tc>
        <w:tc>
          <w:tcPr>
            <w:tcW w:w="4176" w:type="dxa"/>
          </w:tcPr>
          <w:p w14:paraId="65967D6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Using relative path instead of absolute path</w:t>
            </w:r>
          </w:p>
        </w:tc>
        <w:tc>
          <w:tcPr>
            <w:tcW w:w="992" w:type="dxa"/>
          </w:tcPr>
          <w:p w14:paraId="5955DD6A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4E1C152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647DB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37BBAE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157413F2" w14:textId="77777777" w:rsidTr="00B26694">
        <w:tc>
          <w:tcPr>
            <w:tcW w:w="1348" w:type="dxa"/>
            <w:vMerge/>
          </w:tcPr>
          <w:p w14:paraId="518CFE4A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29044988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Avoiding any duplication among the event handlers over the database related functions</w:t>
            </w:r>
          </w:p>
        </w:tc>
        <w:tc>
          <w:tcPr>
            <w:tcW w:w="992" w:type="dxa"/>
          </w:tcPr>
          <w:p w14:paraId="2485A86C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69AEBA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50781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1C945A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58C33C06" w14:textId="77777777" w:rsidTr="00B26694">
        <w:tc>
          <w:tcPr>
            <w:tcW w:w="1348" w:type="dxa"/>
            <w:vMerge/>
          </w:tcPr>
          <w:p w14:paraId="212DD6D3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7697210F" w14:textId="5C74DCFF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Eliminating logical errors and handling exception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 with try and catch</w:t>
            </w:r>
          </w:p>
        </w:tc>
        <w:tc>
          <w:tcPr>
            <w:tcW w:w="992" w:type="dxa"/>
          </w:tcPr>
          <w:p w14:paraId="1EDC366F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01210F14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4C2211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C3E209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16CB223D" w14:textId="77777777" w:rsidTr="00B26694">
        <w:tc>
          <w:tcPr>
            <w:tcW w:w="1348" w:type="dxa"/>
            <w:vMerge/>
          </w:tcPr>
          <w:p w14:paraId="54E29A54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144774CA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Optimise</w:t>
            </w:r>
            <w:proofErr w:type="spellEnd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 the efficiency of GUI by implementing multiple tasks concurrently via </w:t>
            </w:r>
            <w:proofErr w:type="spellStart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BackgroundWorker</w:t>
            </w:r>
            <w:proofErr w:type="spellEnd"/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14:paraId="14582EEB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160CB66E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BF514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9D2CC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2261428A" w14:textId="77777777" w:rsidTr="00B26694">
        <w:tc>
          <w:tcPr>
            <w:tcW w:w="1348" w:type="dxa"/>
            <w:vMerge/>
          </w:tcPr>
          <w:p w14:paraId="09ED4499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76" w:type="dxa"/>
          </w:tcPr>
          <w:p w14:paraId="6E6D4B2A" w14:textId="70E580C8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Use state patterns instead of if-else statement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C3978">
              <w:rPr>
                <w:sz w:val="24"/>
                <w:szCs w:val="24"/>
              </w:rPr>
              <w:t>to accommodate future changes of the requirement</w:t>
            </w:r>
          </w:p>
        </w:tc>
        <w:tc>
          <w:tcPr>
            <w:tcW w:w="992" w:type="dxa"/>
          </w:tcPr>
          <w:p w14:paraId="71E98330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65ACF3C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CD01F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D06FE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5831" w:rsidRPr="006C3978" w14:paraId="45CE4799" w14:textId="77777777" w:rsidTr="00B26694">
        <w:tc>
          <w:tcPr>
            <w:tcW w:w="1348" w:type="dxa"/>
          </w:tcPr>
          <w:p w14:paraId="08427144" w14:textId="77777777" w:rsidR="00725831" w:rsidRPr="00725831" w:rsidRDefault="00725831" w:rsidP="00B266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2583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4176" w:type="dxa"/>
          </w:tcPr>
          <w:p w14:paraId="77FFFBF7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7230C3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3978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14:paraId="61C57065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75BE70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17B02C" w14:textId="77777777" w:rsidR="00725831" w:rsidRPr="006C3978" w:rsidRDefault="00725831" w:rsidP="00B2669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0C04CB8" w14:textId="77777777" w:rsidR="00BC1E15" w:rsidRDefault="00BC1E15" w:rsidP="001B1A10">
      <w:pPr>
        <w:spacing w:line="30" w:lineRule="atLeast"/>
      </w:pPr>
    </w:p>
    <w:sectPr w:rsidR="00BC1E15" w:rsidSect="001E57D5">
      <w:footerReference w:type="default" r:id="rId20"/>
      <w:headerReference w:type="first" r:id="rId21"/>
      <w:pgSz w:w="12240" w:h="15840" w:code="1"/>
      <w:pgMar w:top="1440" w:right="193" w:bottom="1276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C807C" w14:textId="77777777" w:rsidR="00B26694" w:rsidRDefault="00B26694" w:rsidP="00037D55">
      <w:pPr>
        <w:spacing w:before="0" w:after="0"/>
      </w:pPr>
      <w:r>
        <w:separator/>
      </w:r>
    </w:p>
  </w:endnote>
  <w:endnote w:type="continuationSeparator" w:id="0">
    <w:p w14:paraId="14130CF9" w14:textId="77777777" w:rsidR="00B26694" w:rsidRDefault="00B26694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F459B" w14:textId="4C8B0662" w:rsidR="00B26694" w:rsidRDefault="00B2669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4E307" w14:textId="77777777" w:rsidR="00B26694" w:rsidRDefault="00B26694" w:rsidP="00037D55">
      <w:pPr>
        <w:spacing w:before="0" w:after="0"/>
      </w:pPr>
      <w:r>
        <w:separator/>
      </w:r>
    </w:p>
  </w:footnote>
  <w:footnote w:type="continuationSeparator" w:id="0">
    <w:p w14:paraId="07FCC7A2" w14:textId="77777777" w:rsidR="00B26694" w:rsidRDefault="00B26694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B54DE" w14:textId="77777777" w:rsidR="00B26694" w:rsidRDefault="00B26694">
    <w:pPr>
      <w:pStyle w:val="Header"/>
    </w:pPr>
    <w:r w:rsidRPr="00783C13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47C2DEE9" wp14:editId="19EE74E7">
          <wp:simplePos x="0" y="0"/>
          <wp:positionH relativeFrom="margin">
            <wp:align>left</wp:align>
          </wp:positionH>
          <wp:positionV relativeFrom="paragraph">
            <wp:posOffset>11651</wp:posOffset>
          </wp:positionV>
          <wp:extent cx="2870200" cy="431800"/>
          <wp:effectExtent l="0" t="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36DE4"/>
    <w:multiLevelType w:val="hybridMultilevel"/>
    <w:tmpl w:val="42F085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4EC1E50"/>
    <w:multiLevelType w:val="hybridMultilevel"/>
    <w:tmpl w:val="58A66428"/>
    <w:lvl w:ilvl="0" w:tplc="080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3" w15:restartNumberingAfterBreak="0">
    <w:nsid w:val="254A3C6D"/>
    <w:multiLevelType w:val="hybridMultilevel"/>
    <w:tmpl w:val="E878C7A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54E6489"/>
    <w:multiLevelType w:val="hybridMultilevel"/>
    <w:tmpl w:val="B8DEAE06"/>
    <w:lvl w:ilvl="0" w:tplc="04090001">
      <w:start w:val="1"/>
      <w:numFmt w:val="bullet"/>
      <w:lvlText w:val=""/>
      <w:lvlJc w:val="left"/>
      <w:pPr>
        <w:ind w:left="2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5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37AB6"/>
    <w:multiLevelType w:val="hybridMultilevel"/>
    <w:tmpl w:val="CDD02C50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1MDYwtzSyMLYwNjNR0lEKTi0uzszPAykwqgUAAEd8ESwAAAA="/>
  </w:docVars>
  <w:rsids>
    <w:rsidRoot w:val="003D4FD1"/>
    <w:rsid w:val="000327B2"/>
    <w:rsid w:val="00037D55"/>
    <w:rsid w:val="000438DB"/>
    <w:rsid w:val="00072904"/>
    <w:rsid w:val="00092D03"/>
    <w:rsid w:val="000A4BB9"/>
    <w:rsid w:val="000B26FB"/>
    <w:rsid w:val="000C5A46"/>
    <w:rsid w:val="00114FAC"/>
    <w:rsid w:val="0012566B"/>
    <w:rsid w:val="00127345"/>
    <w:rsid w:val="0014076C"/>
    <w:rsid w:val="00144EDA"/>
    <w:rsid w:val="00147A54"/>
    <w:rsid w:val="001A24F2"/>
    <w:rsid w:val="001B1A10"/>
    <w:rsid w:val="001D3FF7"/>
    <w:rsid w:val="001E57D5"/>
    <w:rsid w:val="00201D1A"/>
    <w:rsid w:val="002421DC"/>
    <w:rsid w:val="00276A6F"/>
    <w:rsid w:val="002C17AF"/>
    <w:rsid w:val="002C4376"/>
    <w:rsid w:val="002D7F98"/>
    <w:rsid w:val="003324F3"/>
    <w:rsid w:val="00363944"/>
    <w:rsid w:val="00365061"/>
    <w:rsid w:val="00374F55"/>
    <w:rsid w:val="003829AA"/>
    <w:rsid w:val="00386B78"/>
    <w:rsid w:val="003D4FD1"/>
    <w:rsid w:val="003E3A41"/>
    <w:rsid w:val="004508FC"/>
    <w:rsid w:val="004540DA"/>
    <w:rsid w:val="00455D2F"/>
    <w:rsid w:val="004706EE"/>
    <w:rsid w:val="0049744B"/>
    <w:rsid w:val="004A1B2D"/>
    <w:rsid w:val="00500155"/>
    <w:rsid w:val="00516A0F"/>
    <w:rsid w:val="005428C1"/>
    <w:rsid w:val="00562A56"/>
    <w:rsid w:val="00566F1F"/>
    <w:rsid w:val="00584685"/>
    <w:rsid w:val="00592652"/>
    <w:rsid w:val="005A3B49"/>
    <w:rsid w:val="005B7659"/>
    <w:rsid w:val="005E1A24"/>
    <w:rsid w:val="005E3FE3"/>
    <w:rsid w:val="005E5AC2"/>
    <w:rsid w:val="0060216F"/>
    <w:rsid w:val="006371A8"/>
    <w:rsid w:val="006437D6"/>
    <w:rsid w:val="006578C5"/>
    <w:rsid w:val="00660AB8"/>
    <w:rsid w:val="00684C2C"/>
    <w:rsid w:val="006B253D"/>
    <w:rsid w:val="006C3978"/>
    <w:rsid w:val="006C5CCB"/>
    <w:rsid w:val="00710444"/>
    <w:rsid w:val="00725831"/>
    <w:rsid w:val="00774232"/>
    <w:rsid w:val="007868AD"/>
    <w:rsid w:val="007B5567"/>
    <w:rsid w:val="007B6A52"/>
    <w:rsid w:val="007E3E45"/>
    <w:rsid w:val="007E565F"/>
    <w:rsid w:val="007F24F6"/>
    <w:rsid w:val="007F2C82"/>
    <w:rsid w:val="007F6185"/>
    <w:rsid w:val="008036DF"/>
    <w:rsid w:val="0080619B"/>
    <w:rsid w:val="00841DC8"/>
    <w:rsid w:val="00843A55"/>
    <w:rsid w:val="00846F5E"/>
    <w:rsid w:val="00851B09"/>
    <w:rsid w:val="00851E78"/>
    <w:rsid w:val="00890E63"/>
    <w:rsid w:val="008A63BC"/>
    <w:rsid w:val="008D03D8"/>
    <w:rsid w:val="008D0916"/>
    <w:rsid w:val="008F1904"/>
    <w:rsid w:val="008F2537"/>
    <w:rsid w:val="00914EC7"/>
    <w:rsid w:val="009330CA"/>
    <w:rsid w:val="00942365"/>
    <w:rsid w:val="0099370D"/>
    <w:rsid w:val="009D3959"/>
    <w:rsid w:val="009F7E06"/>
    <w:rsid w:val="00A01E8A"/>
    <w:rsid w:val="00A359F5"/>
    <w:rsid w:val="00A51C8E"/>
    <w:rsid w:val="00A641E3"/>
    <w:rsid w:val="00A81673"/>
    <w:rsid w:val="00AB2ED3"/>
    <w:rsid w:val="00AB3ED4"/>
    <w:rsid w:val="00AD5A25"/>
    <w:rsid w:val="00B11E7A"/>
    <w:rsid w:val="00B26694"/>
    <w:rsid w:val="00B44C99"/>
    <w:rsid w:val="00B475DD"/>
    <w:rsid w:val="00BB2F85"/>
    <w:rsid w:val="00BC1E15"/>
    <w:rsid w:val="00BD0958"/>
    <w:rsid w:val="00BD290A"/>
    <w:rsid w:val="00C22FD2"/>
    <w:rsid w:val="00C41450"/>
    <w:rsid w:val="00C52A66"/>
    <w:rsid w:val="00C76253"/>
    <w:rsid w:val="00CB4F24"/>
    <w:rsid w:val="00CC4A82"/>
    <w:rsid w:val="00CF467A"/>
    <w:rsid w:val="00D17CF6"/>
    <w:rsid w:val="00D32F04"/>
    <w:rsid w:val="00D415FC"/>
    <w:rsid w:val="00D45FAD"/>
    <w:rsid w:val="00D57E96"/>
    <w:rsid w:val="00D834AB"/>
    <w:rsid w:val="00D85DC4"/>
    <w:rsid w:val="00D91CE6"/>
    <w:rsid w:val="00D921F1"/>
    <w:rsid w:val="00DA653D"/>
    <w:rsid w:val="00DB4F41"/>
    <w:rsid w:val="00DB7B5C"/>
    <w:rsid w:val="00DC2EEE"/>
    <w:rsid w:val="00DE106F"/>
    <w:rsid w:val="00DE5CFE"/>
    <w:rsid w:val="00DF03B4"/>
    <w:rsid w:val="00E0032A"/>
    <w:rsid w:val="00E1527C"/>
    <w:rsid w:val="00E23F93"/>
    <w:rsid w:val="00E25F48"/>
    <w:rsid w:val="00E62C47"/>
    <w:rsid w:val="00EA68A2"/>
    <w:rsid w:val="00EA6CB1"/>
    <w:rsid w:val="00ED6977"/>
    <w:rsid w:val="00F03FC5"/>
    <w:rsid w:val="00F06F66"/>
    <w:rsid w:val="00F10053"/>
    <w:rsid w:val="00F41120"/>
    <w:rsid w:val="00F541AB"/>
    <w:rsid w:val="00F92496"/>
    <w:rsid w:val="00FA683D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633308"/>
  <w15:docId w15:val="{2CAE6AFF-B8CA-4BDD-A91B-C0052DB1F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19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660AB8"/>
    <w:rPr>
      <w:color w:val="808080"/>
    </w:rPr>
  </w:style>
  <w:style w:type="paragraph" w:styleId="ListParagraph">
    <w:name w:val="List Paragraph"/>
    <w:basedOn w:val="Normal"/>
    <w:uiPriority w:val="99"/>
    <w:qFormat/>
    <w:rsid w:val="00D45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otfield\AppData\Roaming\Microsoft\Templates\Job_description_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6C225-9809-48E5-B5C2-02112E8D957B}"/>
      </w:docPartPr>
      <w:docPartBody>
        <w:p w:rsidR="004A5E7A" w:rsidRDefault="004531F1"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6B6B3-E9DF-4728-A51A-D8B32AEFE44D}"/>
      </w:docPartPr>
      <w:docPartBody>
        <w:p w:rsidR="004A5E7A" w:rsidRDefault="004531F1">
          <w:r w:rsidRPr="001A388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1F1"/>
    <w:rsid w:val="004531F1"/>
    <w:rsid w:val="004A5E7A"/>
    <w:rsid w:val="005D0067"/>
    <w:rsid w:val="00644A35"/>
    <w:rsid w:val="00646F29"/>
    <w:rsid w:val="008900A7"/>
    <w:rsid w:val="008D43C7"/>
    <w:rsid w:val="00AC44BA"/>
    <w:rsid w:val="00B03FFB"/>
    <w:rsid w:val="00C93ED0"/>
    <w:rsid w:val="00D87921"/>
    <w:rsid w:val="00E4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4A35"/>
    <w:rPr>
      <w:color w:val="808080"/>
    </w:rPr>
  </w:style>
  <w:style w:type="paragraph" w:customStyle="1" w:styleId="9D715792CED84F8C99E51F57295042D0">
    <w:name w:val="9D715792CED84F8C99E51F57295042D0"/>
    <w:rsid w:val="004531F1"/>
  </w:style>
  <w:style w:type="paragraph" w:customStyle="1" w:styleId="2283C1510E4F4353AB78B0DDE0F3C5B5">
    <w:name w:val="2283C1510E4F4353AB78B0DDE0F3C5B5"/>
    <w:rsid w:val="004531F1"/>
  </w:style>
  <w:style w:type="paragraph" w:customStyle="1" w:styleId="4B4ABE4762644D7E93CD3276120BD734">
    <w:name w:val="4B4ABE4762644D7E93CD3276120BD734"/>
    <w:rsid w:val="004531F1"/>
  </w:style>
  <w:style w:type="paragraph" w:customStyle="1" w:styleId="0850555CFA064C728252CABEAE4543FE">
    <w:name w:val="0850555CFA064C728252CABEAE4543FE"/>
    <w:rsid w:val="00644A35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6CA-78C7-4D60-922E-56E1F558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Job_description_form.dot</Template>
  <TotalTime>1659</TotalTime>
  <Pages>5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Botfield</dc:creator>
  <cp:lastModifiedBy>Zak Rogers</cp:lastModifiedBy>
  <cp:revision>3</cp:revision>
  <cp:lastPrinted>1900-12-31T23:00:00Z</cp:lastPrinted>
  <dcterms:created xsi:type="dcterms:W3CDTF">2019-10-28T19:59:00Z</dcterms:created>
  <dcterms:modified xsi:type="dcterms:W3CDTF">2019-11-04T21:35:00Z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</Properties>
</file>